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A97BD8" w14:textId="5E356516" w:rsidR="0056474D" w:rsidRDefault="005F692B" w:rsidP="00753CE1">
      <w:pPr>
        <w:pStyle w:val="Heading1"/>
        <w:rPr>
          <w:b w:val="0"/>
          <w:bCs/>
        </w:rPr>
      </w:pPr>
      <w:r>
        <w:t xml:space="preserve">Learning Sequence </w:t>
      </w:r>
      <w:r w:rsidR="0078415D">
        <w:t>1</w:t>
      </w:r>
      <w:r w:rsidR="00EF552B">
        <w:t xml:space="preserve"> </w:t>
      </w:r>
      <w:r w:rsidR="00EF552B" w:rsidRPr="008E5637">
        <w:rPr>
          <w:b w:val="0"/>
          <w:bCs/>
        </w:rPr>
        <w:t>–</w:t>
      </w:r>
      <w:r w:rsidR="00EF552B">
        <w:t xml:space="preserve"> </w:t>
      </w:r>
      <w:r w:rsidR="0078415D">
        <w:rPr>
          <w:b w:val="0"/>
          <w:bCs/>
        </w:rPr>
        <w:t>Geography of the Hawkesbury-Nepean Valley</w:t>
      </w:r>
    </w:p>
    <w:p w14:paraId="3B5EA766" w14:textId="75D50C93" w:rsidR="006B47CE" w:rsidRDefault="0052318F" w:rsidP="006B47CE">
      <w:r>
        <w:rPr>
          <w:noProof/>
        </w:rPr>
        <mc:AlternateContent>
          <mc:Choice Requires="wps">
            <w:drawing>
              <wp:inline distT="0" distB="0" distL="0" distR="0" wp14:anchorId="169D0AFD" wp14:editId="7147C0C5">
                <wp:extent cx="6488264" cy="4184073"/>
                <wp:effectExtent l="0" t="0" r="14605" b="6985"/>
                <wp:docPr id="18" name="Text Box 18"/>
                <wp:cNvGraphicFramePr/>
                <a:graphic xmlns:a="http://schemas.openxmlformats.org/drawingml/2006/main">
                  <a:graphicData uri="http://schemas.microsoft.com/office/word/2010/wordprocessingShape">
                    <wps:wsp>
                      <wps:cNvSpPr txBox="1"/>
                      <wps:spPr>
                        <a:xfrm>
                          <a:off x="0" y="0"/>
                          <a:ext cx="6488264" cy="4184073"/>
                        </a:xfrm>
                        <a:prstGeom prst="rect">
                          <a:avLst/>
                        </a:prstGeom>
                        <a:solidFill>
                          <a:srgbClr val="1E3D78">
                            <a:alpha val="6000"/>
                          </a:srgbClr>
                        </a:solidFill>
                        <a:ln w="12700">
                          <a:solidFill>
                            <a:srgbClr val="1E3D78"/>
                          </a:solidFill>
                        </a:ln>
                      </wps:spPr>
                      <wps:txbx>
                        <w:txbxContent>
                          <w:p w14:paraId="444A6AED" w14:textId="77777777" w:rsidR="0052318F" w:rsidRPr="0052318F" w:rsidRDefault="0052318F" w:rsidP="0052318F">
                            <w:pPr>
                              <w:pStyle w:val="Heading2"/>
                            </w:pPr>
                            <w:r w:rsidRPr="0052318F">
                              <w:t>Outcomes</w:t>
                            </w:r>
                          </w:p>
                          <w:p w14:paraId="35048CF3" w14:textId="77777777" w:rsidR="0078415D" w:rsidRPr="001F7142" w:rsidRDefault="0078415D" w:rsidP="0078415D">
                            <w:pPr>
                              <w:pStyle w:val="ListParagraph"/>
                              <w:rPr>
                                <w:b/>
                                <w:color w:val="000000" w:themeColor="text1"/>
                              </w:rPr>
                            </w:pPr>
                            <w:r w:rsidRPr="001F7142">
                              <w:rPr>
                                <w:b/>
                                <w:color w:val="000000" w:themeColor="text1"/>
                              </w:rPr>
                              <w:t>GE2-1</w:t>
                            </w:r>
                            <w:r w:rsidRPr="001F7142">
                              <w:rPr>
                                <w:color w:val="000000" w:themeColor="text1"/>
                              </w:rPr>
                              <w:t xml:space="preserve"> examines features and characteristics of places and environments</w:t>
                            </w:r>
                          </w:p>
                          <w:p w14:paraId="0AA0266A" w14:textId="77777777" w:rsidR="0078415D" w:rsidRPr="001F7142" w:rsidRDefault="0078415D" w:rsidP="0078415D">
                            <w:pPr>
                              <w:pStyle w:val="ListParagraph"/>
                              <w:rPr>
                                <w:b/>
                                <w:color w:val="000000" w:themeColor="text1"/>
                              </w:rPr>
                            </w:pPr>
                            <w:r w:rsidRPr="001F7142">
                              <w:rPr>
                                <w:b/>
                                <w:color w:val="000000" w:themeColor="text1"/>
                              </w:rPr>
                              <w:t>GE2-2</w:t>
                            </w:r>
                            <w:r w:rsidRPr="001F7142">
                              <w:rPr>
                                <w:color w:val="000000" w:themeColor="text1"/>
                              </w:rPr>
                              <w:t xml:space="preserve"> describes the ways people, places and environments interact</w:t>
                            </w:r>
                          </w:p>
                          <w:p w14:paraId="3CEE65B5" w14:textId="77777777" w:rsidR="0078415D" w:rsidRPr="001F7142" w:rsidRDefault="0078415D" w:rsidP="0078415D">
                            <w:pPr>
                              <w:pStyle w:val="ListParagraph"/>
                              <w:rPr>
                                <w:color w:val="000000" w:themeColor="text1"/>
                              </w:rPr>
                            </w:pPr>
                            <w:r w:rsidRPr="001F7142">
                              <w:rPr>
                                <w:b/>
                                <w:color w:val="000000" w:themeColor="text1"/>
                              </w:rPr>
                              <w:t>GE2-4</w:t>
                            </w:r>
                            <w:r w:rsidRPr="001F7142">
                              <w:rPr>
                                <w:color w:val="000000" w:themeColor="text1"/>
                              </w:rPr>
                              <w:t xml:space="preserve"> acquires and communicates geographical information using geographical tools for inquiry</w:t>
                            </w:r>
                          </w:p>
                          <w:p w14:paraId="75C745A5" w14:textId="03E55684" w:rsidR="005F692B" w:rsidRPr="0052318F" w:rsidRDefault="005F692B" w:rsidP="005F692B">
                            <w:pPr>
                              <w:pStyle w:val="Heading2"/>
                            </w:pPr>
                            <w:r>
                              <w:t>Inquiry questions</w:t>
                            </w:r>
                          </w:p>
                          <w:p w14:paraId="755486E6" w14:textId="78C4B106" w:rsidR="0078415D" w:rsidRDefault="0078415D" w:rsidP="0078415D">
                            <w:pPr>
                              <w:pStyle w:val="ListParagraph"/>
                              <w:rPr>
                                <w:color w:val="000000" w:themeColor="text1"/>
                              </w:rPr>
                            </w:pPr>
                            <w:r w:rsidRPr="00A039FC">
                              <w:rPr>
                                <w:color w:val="000000" w:themeColor="text1"/>
                              </w:rPr>
                              <w:t>Where is the Hawkesbury-Nepean Valley?</w:t>
                            </w:r>
                            <w:r>
                              <w:rPr>
                                <w:color w:val="000000" w:themeColor="text1"/>
                              </w:rPr>
                              <w:t xml:space="preserve"> </w:t>
                            </w:r>
                            <w:r w:rsidR="00412CA8">
                              <w:rPr>
                                <w:color w:val="000000" w:themeColor="text1"/>
                              </w:rPr>
                              <w:t>Where is the Nepean River? Where is the Hawkesbury River?</w:t>
                            </w:r>
                          </w:p>
                          <w:p w14:paraId="46C818B8" w14:textId="77777777" w:rsidR="0078415D" w:rsidRDefault="0078415D" w:rsidP="0078415D">
                            <w:pPr>
                              <w:pStyle w:val="ListParagraph"/>
                              <w:rPr>
                                <w:color w:val="000000" w:themeColor="text1"/>
                              </w:rPr>
                            </w:pPr>
                            <w:r>
                              <w:rPr>
                                <w:color w:val="000000" w:themeColor="text1"/>
                              </w:rPr>
                              <w:t>What are the human and physical geographical characteristics of the valley?</w:t>
                            </w:r>
                          </w:p>
                          <w:p w14:paraId="05692BBB" w14:textId="2CC836AE" w:rsidR="0078415D" w:rsidRDefault="0078415D" w:rsidP="0078415D">
                            <w:pPr>
                              <w:pStyle w:val="ListParagraph"/>
                              <w:rPr>
                                <w:color w:val="000000" w:themeColor="text1"/>
                              </w:rPr>
                            </w:pPr>
                            <w:r>
                              <w:rPr>
                                <w:color w:val="000000" w:themeColor="text1"/>
                              </w:rPr>
                              <w:t>How do people interact with the places and environments in the valley?</w:t>
                            </w:r>
                          </w:p>
                          <w:p w14:paraId="17E682A9" w14:textId="0C6D6D25" w:rsidR="00412CA8" w:rsidRPr="00123AAE" w:rsidRDefault="00412CA8" w:rsidP="0078415D">
                            <w:pPr>
                              <w:pStyle w:val="ListParagraph"/>
                              <w:rPr>
                                <w:color w:val="000000" w:themeColor="text1"/>
                              </w:rPr>
                            </w:pPr>
                            <w:r>
                              <w:rPr>
                                <w:color w:val="000000" w:themeColor="text1"/>
                              </w:rPr>
                              <w:t>What if the river rises above its banks?</w:t>
                            </w:r>
                          </w:p>
                          <w:p w14:paraId="7CE36EFF" w14:textId="393206A8" w:rsidR="0078415D" w:rsidRDefault="0078415D" w:rsidP="0078415D">
                            <w:pPr>
                              <w:pStyle w:val="ListParagraph"/>
                              <w:rPr>
                                <w:color w:val="000000" w:themeColor="text1"/>
                              </w:rPr>
                            </w:pPr>
                            <w:r w:rsidRPr="00A039FC">
                              <w:rPr>
                                <w:color w:val="000000" w:themeColor="text1"/>
                              </w:rPr>
                              <w:t xml:space="preserve">What is the </w:t>
                            </w:r>
                            <w:r w:rsidR="00176A06">
                              <w:rPr>
                                <w:color w:val="000000" w:themeColor="text1"/>
                              </w:rPr>
                              <w:t>likelihood</w:t>
                            </w:r>
                            <w:r w:rsidRPr="00A039FC">
                              <w:rPr>
                                <w:color w:val="000000" w:themeColor="text1"/>
                              </w:rPr>
                              <w:t xml:space="preserve"> of flooding for places in the </w:t>
                            </w:r>
                            <w:r w:rsidR="00176A06">
                              <w:rPr>
                                <w:color w:val="000000" w:themeColor="text1"/>
                              </w:rPr>
                              <w:t>v</w:t>
                            </w:r>
                            <w:r w:rsidRPr="00A039FC">
                              <w:rPr>
                                <w:color w:val="000000" w:themeColor="text1"/>
                              </w:rPr>
                              <w:t xml:space="preserve">alley? </w:t>
                            </w:r>
                          </w:p>
                          <w:p w14:paraId="3C261E14" w14:textId="77777777" w:rsidR="0078415D" w:rsidRPr="00A039FC" w:rsidRDefault="0078415D" w:rsidP="0078415D">
                            <w:pPr>
                              <w:pStyle w:val="ListParagraph"/>
                              <w:rPr>
                                <w:color w:val="000000" w:themeColor="text1"/>
                              </w:rPr>
                            </w:pPr>
                            <w:r w:rsidRPr="00A039FC">
                              <w:rPr>
                                <w:color w:val="000000" w:themeColor="text1"/>
                              </w:rPr>
                              <w:t xml:space="preserve">What </w:t>
                            </w:r>
                            <w:r>
                              <w:rPr>
                                <w:color w:val="000000" w:themeColor="text1"/>
                              </w:rPr>
                              <w:t>places</w:t>
                            </w:r>
                            <w:r w:rsidRPr="00A039FC">
                              <w:rPr>
                                <w:color w:val="000000" w:themeColor="text1"/>
                              </w:rPr>
                              <w:t xml:space="preserve"> will be flooded</w:t>
                            </w:r>
                            <w:r>
                              <w:rPr>
                                <w:color w:val="000000" w:themeColor="text1"/>
                              </w:rPr>
                              <w:t xml:space="preserve"> in the valley</w:t>
                            </w:r>
                            <w:r w:rsidRPr="00A039FC">
                              <w:rPr>
                                <w:color w:val="000000" w:themeColor="text1"/>
                              </w:rPr>
                              <w:t>? Where does it flood near us?</w:t>
                            </w:r>
                          </w:p>
                          <w:p w14:paraId="35E3BDCA" w14:textId="5BD60378" w:rsidR="005F692B" w:rsidRDefault="005F692B" w:rsidP="005F692B">
                            <w:pPr>
                              <w:pStyle w:val="Heading2"/>
                            </w:pPr>
                            <w:r>
                              <w:t>Learning intention</w:t>
                            </w:r>
                          </w:p>
                          <w:p w14:paraId="7D538E37" w14:textId="77777777" w:rsidR="0078415D" w:rsidRPr="005F692B" w:rsidRDefault="0078415D" w:rsidP="0078415D">
                            <w:pPr>
                              <w:rPr>
                                <w:b/>
                                <w:bCs/>
                                <w:color w:val="000000" w:themeColor="text1"/>
                              </w:rPr>
                            </w:pPr>
                            <w:r w:rsidRPr="00D51979">
                              <w:rPr>
                                <w:color w:val="000000" w:themeColor="text1"/>
                              </w:rPr>
                              <w:t>We are learning to use maps and spatial technologies to acquire geographical information. We are learning about ways in which people, places and environments interact.</w:t>
                            </w:r>
                          </w:p>
                          <w:p w14:paraId="046623ED" w14:textId="35BC43D2" w:rsidR="005F692B" w:rsidRPr="0052318F" w:rsidRDefault="005F692B" w:rsidP="005F692B">
                            <w:pPr>
                              <w:pStyle w:val="Heading2"/>
                            </w:pPr>
                            <w:r w:rsidRPr="0052318F">
                              <w:t xml:space="preserve">Geographical </w:t>
                            </w:r>
                            <w:r w:rsidR="00A4413C">
                              <w:t>t</w:t>
                            </w:r>
                            <w:r w:rsidRPr="0052318F">
                              <w:t>ools</w:t>
                            </w:r>
                          </w:p>
                          <w:p w14:paraId="1F6B9F69" w14:textId="77777777" w:rsidR="0078415D" w:rsidRPr="00D51979" w:rsidRDefault="0078415D" w:rsidP="0078415D">
                            <w:pPr>
                              <w:pStyle w:val="ListParagraph"/>
                              <w:numPr>
                                <w:ilvl w:val="0"/>
                                <w:numId w:val="11"/>
                              </w:numPr>
                              <w:rPr>
                                <w:color w:val="000000" w:themeColor="text1"/>
                              </w:rPr>
                            </w:pPr>
                            <w:r w:rsidRPr="00D51979">
                              <w:rPr>
                                <w:color w:val="000000" w:themeColor="text1"/>
                              </w:rPr>
                              <w:t>MAPS – online maps, flood maps</w:t>
                            </w:r>
                          </w:p>
                          <w:p w14:paraId="7ECF41D4" w14:textId="77777777" w:rsidR="0078415D" w:rsidRPr="00D51979" w:rsidRDefault="0078415D" w:rsidP="0078415D">
                            <w:pPr>
                              <w:pStyle w:val="ListParagraph"/>
                              <w:numPr>
                                <w:ilvl w:val="0"/>
                                <w:numId w:val="11"/>
                              </w:numPr>
                              <w:rPr>
                                <w:color w:val="000000" w:themeColor="text1"/>
                              </w:rPr>
                            </w:pPr>
                            <w:r w:rsidRPr="00D51979">
                              <w:rPr>
                                <w:color w:val="000000" w:themeColor="text1"/>
                              </w:rPr>
                              <w:t>SPATIAL TECHNOLOGIES – interactive flood maps, satellite images</w:t>
                            </w:r>
                          </w:p>
                          <w:p w14:paraId="02ED3746" w14:textId="09171E3A" w:rsidR="00250776" w:rsidRDefault="0078415D" w:rsidP="0078415D">
                            <w:pPr>
                              <w:pStyle w:val="ListParagraph"/>
                              <w:numPr>
                                <w:ilvl w:val="0"/>
                                <w:numId w:val="11"/>
                              </w:numPr>
                              <w:rPr>
                                <w:color w:val="000000" w:themeColor="text1"/>
                              </w:rPr>
                            </w:pPr>
                            <w:r w:rsidRPr="00D51979">
                              <w:rPr>
                                <w:color w:val="000000" w:themeColor="text1"/>
                              </w:rPr>
                              <w:t xml:space="preserve">VISUAL REPRESENTATIONS – photographs, </w:t>
                            </w:r>
                            <w:r w:rsidR="00FA4FEB">
                              <w:rPr>
                                <w:color w:val="000000" w:themeColor="text1"/>
                              </w:rPr>
                              <w:t xml:space="preserve">field sketches, </w:t>
                            </w:r>
                            <w:r w:rsidRPr="00D51979">
                              <w:rPr>
                                <w:color w:val="000000" w:themeColor="text1"/>
                              </w:rPr>
                              <w:t>video, 3D modelling, infographics</w:t>
                            </w:r>
                          </w:p>
                          <w:p w14:paraId="56EF3A36" w14:textId="63E75DFC" w:rsidR="00B877AC" w:rsidRPr="00B877AC" w:rsidRDefault="00B877AC" w:rsidP="00B877AC">
                            <w:pPr>
                              <w:pStyle w:val="ListParagraph"/>
                              <w:numPr>
                                <w:ilvl w:val="0"/>
                                <w:numId w:val="11"/>
                              </w:numPr>
                              <w:rPr>
                                <w:color w:val="000000" w:themeColor="text1"/>
                              </w:rPr>
                            </w:pPr>
                            <w:r>
                              <w:rPr>
                                <w:color w:val="000000" w:themeColor="text1"/>
                              </w:rPr>
                              <w:t>FIELDWORK – local area</w:t>
                            </w: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inline>
            </w:drawing>
          </mc:Choice>
          <mc:Fallback>
            <w:pict>
              <v:shapetype w14:anchorId="169D0AFD" id="_x0000_t202" coordsize="21600,21600" o:spt="202" path="m,l,21600r21600,l21600,xe">
                <v:stroke joinstyle="miter"/>
                <v:path gradientshapeok="t" o:connecttype="rect"/>
              </v:shapetype>
              <v:shape id="Text Box 18" o:spid="_x0000_s1026" type="#_x0000_t202" style="width:510.9pt;height:3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" fillcolor="#1e3d78" strokecolor="#1e3d78" strokeweight="1pt">
                <v:fill opacity="3855f"/>
                <v:textbox inset="4mm,4mm,4mm,4mm">
                  <w:txbxContent>
                    <w:p w14:paraId="444A6AED" w14:textId="77777777" w:rsidR="0052318F" w:rsidRPr="0052318F" w:rsidRDefault="0052318F" w:rsidP="0052318F">
                      <w:pPr>
                        <w:pStyle w:val="Heading2"/>
                      </w:pPr>
                      <w:r w:rsidRPr="0052318F">
                        <w:t>Outcomes</w:t>
                      </w:r>
                    </w:p>
                    <w:p w14:paraId="35048CF3" w14:textId="77777777" w:rsidR="0078415D" w:rsidRPr="001F7142" w:rsidRDefault="0078415D" w:rsidP="0078415D">
                      <w:pPr>
                        <w:pStyle w:val="ListParagraph"/>
                        <w:rPr>
                          <w:b/>
                          <w:color w:val="000000" w:themeColor="text1"/>
                        </w:rPr>
                      </w:pPr>
                      <w:r w:rsidRPr="001F7142">
                        <w:rPr>
                          <w:b/>
                          <w:color w:val="000000" w:themeColor="text1"/>
                        </w:rPr>
                        <w:t>GE2-1</w:t>
                      </w:r>
                      <w:r w:rsidRPr="001F7142">
                        <w:rPr>
                          <w:color w:val="000000" w:themeColor="text1"/>
                        </w:rPr>
                        <w:t xml:space="preserve"> examines features and characteristics of places and environments</w:t>
                      </w:r>
                    </w:p>
                    <w:p w14:paraId="0AA0266A" w14:textId="77777777" w:rsidR="0078415D" w:rsidRPr="001F7142" w:rsidRDefault="0078415D" w:rsidP="0078415D">
                      <w:pPr>
                        <w:pStyle w:val="ListParagraph"/>
                        <w:rPr>
                          <w:b/>
                          <w:color w:val="000000" w:themeColor="text1"/>
                        </w:rPr>
                      </w:pPr>
                      <w:r w:rsidRPr="001F7142">
                        <w:rPr>
                          <w:b/>
                          <w:color w:val="000000" w:themeColor="text1"/>
                        </w:rPr>
                        <w:t>GE2-2</w:t>
                      </w:r>
                      <w:r w:rsidRPr="001F7142">
                        <w:rPr>
                          <w:color w:val="000000" w:themeColor="text1"/>
                        </w:rPr>
                        <w:t xml:space="preserve"> describes the ways people, places and environments interact</w:t>
                      </w:r>
                    </w:p>
                    <w:p w14:paraId="3CEE65B5" w14:textId="77777777" w:rsidR="0078415D" w:rsidRPr="001F7142" w:rsidRDefault="0078415D" w:rsidP="0078415D">
                      <w:pPr>
                        <w:pStyle w:val="ListParagraph"/>
                        <w:rPr>
                          <w:color w:val="000000" w:themeColor="text1"/>
                        </w:rPr>
                      </w:pPr>
                      <w:r w:rsidRPr="001F7142">
                        <w:rPr>
                          <w:b/>
                          <w:color w:val="000000" w:themeColor="text1"/>
                        </w:rPr>
                        <w:t>GE2-4</w:t>
                      </w:r>
                      <w:r w:rsidRPr="001F7142">
                        <w:rPr>
                          <w:color w:val="000000" w:themeColor="text1"/>
                        </w:rPr>
                        <w:t xml:space="preserve"> acquires and communicates geographical information using geographical tools for inquiry</w:t>
                      </w:r>
                    </w:p>
                    <w:p w14:paraId="75C745A5" w14:textId="03E55684" w:rsidR="005F692B" w:rsidRPr="0052318F" w:rsidRDefault="005F692B" w:rsidP="005F692B">
                      <w:pPr>
                        <w:pStyle w:val="Heading2"/>
                      </w:pPr>
                      <w:r>
                        <w:t>Inquiry questions</w:t>
                      </w:r>
                    </w:p>
                    <w:p w14:paraId="755486E6" w14:textId="78C4B106" w:rsidR="0078415D" w:rsidRDefault="0078415D" w:rsidP="0078415D">
                      <w:pPr>
                        <w:pStyle w:val="ListParagraph"/>
                        <w:rPr>
                          <w:color w:val="000000" w:themeColor="text1"/>
                        </w:rPr>
                      </w:pPr>
                      <w:r w:rsidRPr="00A039FC">
                        <w:rPr>
                          <w:color w:val="000000" w:themeColor="text1"/>
                        </w:rPr>
                        <w:t>Where is the Hawkesbury-Nepean Valley?</w:t>
                      </w:r>
                      <w:r>
                        <w:rPr>
                          <w:color w:val="000000" w:themeColor="text1"/>
                        </w:rPr>
                        <w:t xml:space="preserve"> </w:t>
                      </w:r>
                      <w:r w:rsidR="00412CA8">
                        <w:rPr>
                          <w:color w:val="000000" w:themeColor="text1"/>
                        </w:rPr>
                        <w:t>Where is the Nepean River? Where is the Hawkesbury River?</w:t>
                      </w:r>
                    </w:p>
                    <w:p w14:paraId="46C818B8" w14:textId="77777777" w:rsidR="0078415D" w:rsidRDefault="0078415D" w:rsidP="0078415D">
                      <w:pPr>
                        <w:pStyle w:val="ListParagraph"/>
                        <w:rPr>
                          <w:color w:val="000000" w:themeColor="text1"/>
                        </w:rPr>
                      </w:pPr>
                      <w:r>
                        <w:rPr>
                          <w:color w:val="000000" w:themeColor="text1"/>
                        </w:rPr>
                        <w:t>What are the human and physical geographical characteristics of the valley?</w:t>
                      </w:r>
                    </w:p>
                    <w:p w14:paraId="05692BBB" w14:textId="2CC836AE" w:rsidR="0078415D" w:rsidRDefault="0078415D" w:rsidP="0078415D">
                      <w:pPr>
                        <w:pStyle w:val="ListParagraph"/>
                        <w:rPr>
                          <w:color w:val="000000" w:themeColor="text1"/>
                        </w:rPr>
                      </w:pPr>
                      <w:r>
                        <w:rPr>
                          <w:color w:val="000000" w:themeColor="text1"/>
                        </w:rPr>
                        <w:t>How do people interact with the places and environments in the valley?</w:t>
                      </w:r>
                    </w:p>
                    <w:p w14:paraId="17E682A9" w14:textId="0C6D6D25" w:rsidR="00412CA8" w:rsidRPr="00123AAE" w:rsidRDefault="00412CA8" w:rsidP="0078415D">
                      <w:pPr>
                        <w:pStyle w:val="ListParagraph"/>
                        <w:rPr>
                          <w:color w:val="000000" w:themeColor="text1"/>
                        </w:rPr>
                      </w:pPr>
                      <w:r>
                        <w:rPr>
                          <w:color w:val="000000" w:themeColor="text1"/>
                        </w:rPr>
                        <w:t>What if the river rises above its banks?</w:t>
                      </w:r>
                    </w:p>
                    <w:p w14:paraId="7CE36EFF" w14:textId="393206A8" w:rsidR="0078415D" w:rsidRDefault="0078415D" w:rsidP="0078415D">
                      <w:pPr>
                        <w:pStyle w:val="ListParagraph"/>
                        <w:rPr>
                          <w:color w:val="000000" w:themeColor="text1"/>
                        </w:rPr>
                      </w:pPr>
                      <w:r w:rsidRPr="00A039FC">
                        <w:rPr>
                          <w:color w:val="000000" w:themeColor="text1"/>
                        </w:rPr>
                        <w:t xml:space="preserve">What is the </w:t>
                      </w:r>
                      <w:r w:rsidR="00176A06">
                        <w:rPr>
                          <w:color w:val="000000" w:themeColor="text1"/>
                        </w:rPr>
                        <w:t>likelihood</w:t>
                      </w:r>
                      <w:r w:rsidRPr="00A039FC">
                        <w:rPr>
                          <w:color w:val="000000" w:themeColor="text1"/>
                        </w:rPr>
                        <w:t xml:space="preserve"> of flooding for places in the </w:t>
                      </w:r>
                      <w:r w:rsidR="00176A06">
                        <w:rPr>
                          <w:color w:val="000000" w:themeColor="text1"/>
                        </w:rPr>
                        <w:t>v</w:t>
                      </w:r>
                      <w:r w:rsidRPr="00A039FC">
                        <w:rPr>
                          <w:color w:val="000000" w:themeColor="text1"/>
                        </w:rPr>
                        <w:t xml:space="preserve">alley? </w:t>
                      </w:r>
                    </w:p>
                    <w:p w14:paraId="3C261E14" w14:textId="77777777" w:rsidR="0078415D" w:rsidRPr="00A039FC" w:rsidRDefault="0078415D" w:rsidP="0078415D">
                      <w:pPr>
                        <w:pStyle w:val="ListParagraph"/>
                        <w:rPr>
                          <w:color w:val="000000" w:themeColor="text1"/>
                        </w:rPr>
                      </w:pPr>
                      <w:r w:rsidRPr="00A039FC">
                        <w:rPr>
                          <w:color w:val="000000" w:themeColor="text1"/>
                        </w:rPr>
                        <w:t xml:space="preserve">What </w:t>
                      </w:r>
                      <w:r>
                        <w:rPr>
                          <w:color w:val="000000" w:themeColor="text1"/>
                        </w:rPr>
                        <w:t>places</w:t>
                      </w:r>
                      <w:r w:rsidRPr="00A039FC">
                        <w:rPr>
                          <w:color w:val="000000" w:themeColor="text1"/>
                        </w:rPr>
                        <w:t xml:space="preserve"> will be flooded</w:t>
                      </w:r>
                      <w:r>
                        <w:rPr>
                          <w:color w:val="000000" w:themeColor="text1"/>
                        </w:rPr>
                        <w:t xml:space="preserve"> in the valley</w:t>
                      </w:r>
                      <w:r w:rsidRPr="00A039FC">
                        <w:rPr>
                          <w:color w:val="000000" w:themeColor="text1"/>
                        </w:rPr>
                        <w:t>? Where does it flood near us?</w:t>
                      </w:r>
                    </w:p>
                    <w:p w14:paraId="35E3BDCA" w14:textId="5BD60378" w:rsidR="005F692B" w:rsidRDefault="005F692B" w:rsidP="005F692B">
                      <w:pPr>
                        <w:pStyle w:val="Heading2"/>
                      </w:pPr>
                      <w:r>
                        <w:t>Learning intention</w:t>
                      </w:r>
                    </w:p>
                    <w:p w14:paraId="7D538E37" w14:textId="77777777" w:rsidR="0078415D" w:rsidRPr="005F692B" w:rsidRDefault="0078415D" w:rsidP="0078415D">
                      <w:pPr>
                        <w:rPr>
                          <w:b/>
                          <w:bCs/>
                          <w:color w:val="000000" w:themeColor="text1"/>
                        </w:rPr>
                      </w:pPr>
                      <w:r w:rsidRPr="00D51979">
                        <w:rPr>
                          <w:color w:val="000000" w:themeColor="text1"/>
                        </w:rPr>
                        <w:t>We are learning to use maps and spatial technologies to acquire geographical information. We are learning about ways in which people, places and environments interact.</w:t>
                      </w:r>
                    </w:p>
                    <w:p w14:paraId="046623ED" w14:textId="35BC43D2" w:rsidR="005F692B" w:rsidRPr="0052318F" w:rsidRDefault="005F692B" w:rsidP="005F692B">
                      <w:pPr>
                        <w:pStyle w:val="Heading2"/>
                      </w:pPr>
                      <w:r w:rsidRPr="0052318F">
                        <w:t xml:space="preserve">Geographical </w:t>
                      </w:r>
                      <w:r w:rsidR="00A4413C">
                        <w:t>t</w:t>
                      </w:r>
                      <w:r w:rsidRPr="0052318F">
                        <w:t>ools</w:t>
                      </w:r>
                    </w:p>
                    <w:p w14:paraId="1F6B9F69" w14:textId="77777777" w:rsidR="0078415D" w:rsidRPr="00D51979" w:rsidRDefault="0078415D" w:rsidP="0078415D">
                      <w:pPr>
                        <w:pStyle w:val="ListParagraph"/>
                        <w:numPr>
                          <w:ilvl w:val="0"/>
                          <w:numId w:val="11"/>
                        </w:numPr>
                        <w:rPr>
                          <w:color w:val="000000" w:themeColor="text1"/>
                        </w:rPr>
                      </w:pPr>
                      <w:r w:rsidRPr="00D51979">
                        <w:rPr>
                          <w:color w:val="000000" w:themeColor="text1"/>
                        </w:rPr>
                        <w:t>MAPS – online maps, flood maps</w:t>
                      </w:r>
                    </w:p>
                    <w:p w14:paraId="7ECF41D4" w14:textId="77777777" w:rsidR="0078415D" w:rsidRPr="00D51979" w:rsidRDefault="0078415D" w:rsidP="0078415D">
                      <w:pPr>
                        <w:pStyle w:val="ListParagraph"/>
                        <w:numPr>
                          <w:ilvl w:val="0"/>
                          <w:numId w:val="11"/>
                        </w:numPr>
                        <w:rPr>
                          <w:color w:val="000000" w:themeColor="text1"/>
                        </w:rPr>
                      </w:pPr>
                      <w:r w:rsidRPr="00D51979">
                        <w:rPr>
                          <w:color w:val="000000" w:themeColor="text1"/>
                        </w:rPr>
                        <w:t>SPATIAL TECHNOLOGIES – interactive flood maps, satellite images</w:t>
                      </w:r>
                    </w:p>
                    <w:p w14:paraId="02ED3746" w14:textId="09171E3A" w:rsidR="00250776" w:rsidRDefault="0078415D" w:rsidP="0078415D">
                      <w:pPr>
                        <w:pStyle w:val="ListParagraph"/>
                        <w:numPr>
                          <w:ilvl w:val="0"/>
                          <w:numId w:val="11"/>
                        </w:numPr>
                        <w:rPr>
                          <w:color w:val="000000" w:themeColor="text1"/>
                        </w:rPr>
                      </w:pPr>
                      <w:r w:rsidRPr="00D51979">
                        <w:rPr>
                          <w:color w:val="000000" w:themeColor="text1"/>
                        </w:rPr>
                        <w:t xml:space="preserve">VISUAL REPRESENTATIONS – photographs, </w:t>
                      </w:r>
                      <w:r w:rsidR="00FA4FEB">
                        <w:rPr>
                          <w:color w:val="000000" w:themeColor="text1"/>
                        </w:rPr>
                        <w:t xml:space="preserve">field sketches, </w:t>
                      </w:r>
                      <w:r w:rsidRPr="00D51979">
                        <w:rPr>
                          <w:color w:val="000000" w:themeColor="text1"/>
                        </w:rPr>
                        <w:t>video, 3D modelling, infographics</w:t>
                      </w:r>
                    </w:p>
                    <w:p w14:paraId="56EF3A36" w14:textId="63E75DFC" w:rsidR="00B877AC" w:rsidRPr="00B877AC" w:rsidRDefault="00B877AC" w:rsidP="00B877AC">
                      <w:pPr>
                        <w:pStyle w:val="ListParagraph"/>
                        <w:numPr>
                          <w:ilvl w:val="0"/>
                          <w:numId w:val="11"/>
                        </w:numPr>
                        <w:rPr>
                          <w:color w:val="000000" w:themeColor="text1"/>
                        </w:rPr>
                      </w:pPr>
                      <w:r>
                        <w:rPr>
                          <w:color w:val="000000" w:themeColor="text1"/>
                        </w:rPr>
                        <w:t>FIELDWORK – local area</w:t>
                      </w:r>
                    </w:p>
                  </w:txbxContent>
                </v:textbox>
                <w10:anchorlock/>
              </v:shape>
            </w:pict>
          </mc:Fallback>
        </mc:AlternateContent>
      </w:r>
    </w:p>
    <w:p w14:paraId="478E82E9" w14:textId="78F210B3" w:rsidR="0052318F" w:rsidRDefault="0052318F" w:rsidP="0052318F">
      <w:pPr>
        <w:pStyle w:val="Heading2"/>
      </w:pPr>
      <w:r w:rsidRPr="0052318F">
        <w:t>Introduction</w:t>
      </w:r>
    </w:p>
    <w:p w14:paraId="7D08C840" w14:textId="38914AA1" w:rsidR="0078415D" w:rsidRDefault="00176A06" w:rsidP="0078415D">
      <w:pPr>
        <w:pStyle w:val="Quote"/>
      </w:pPr>
      <w:r>
        <w:t>“</w:t>
      </w:r>
      <w:r w:rsidR="0078415D" w:rsidRPr="00E02830">
        <w:t>The Hawkesbury-Nepean Valley has the highest flood exposure in NSW, if not Australia. Over 130,000 people currently live in the valley, and many are not aware they live on a floodplain.</w:t>
      </w:r>
      <w:r>
        <w:t>”</w:t>
      </w:r>
      <w:r w:rsidR="0078415D" w:rsidRPr="00E02830">
        <w:t> </w:t>
      </w:r>
    </w:p>
    <w:p w14:paraId="54F73629" w14:textId="2AA37CE1" w:rsidR="0078415D" w:rsidRDefault="00FA4960" w:rsidP="0078415D">
      <w:pPr>
        <w:pStyle w:val="Caption"/>
      </w:pPr>
      <w:r>
        <w:t xml:space="preserve">Metro Zone </w:t>
      </w:r>
      <w:r w:rsidR="0078415D" w:rsidRPr="00E02830">
        <w:t>Commander Wythes</w:t>
      </w:r>
      <w:r w:rsidR="0078415D">
        <w:t xml:space="preserve">, NSW SES, September 2019 </w:t>
      </w:r>
      <w:hyperlink r:id="rId8" w:history="1">
        <w:r w:rsidR="0078415D" w:rsidRPr="00EB0CDA">
          <w:rPr>
            <w:rStyle w:val="Hyperlink"/>
          </w:rPr>
          <w:t>https://www.ses.nsw.gov.au/news/all-news/2019/the-risk-of-flood-is-real-in-the-hawkesbury-nepean-valley-do-you-know-your-flood-risk/</w:t>
        </w:r>
      </w:hyperlink>
      <w:r w:rsidR="0078415D">
        <w:t xml:space="preserve"> </w:t>
      </w:r>
      <w:r w:rsidR="0078415D" w:rsidRPr="00E02830">
        <w:t xml:space="preserve"> </w:t>
      </w:r>
    </w:p>
    <w:p w14:paraId="4E9AC6D9" w14:textId="5556F474" w:rsidR="0078415D" w:rsidRPr="002C0DB2" w:rsidRDefault="0078415D" w:rsidP="0078415D">
      <w:r w:rsidRPr="002C0DB2">
        <w:t xml:space="preserve">The Hawkesbury-Nepean Valley </w:t>
      </w:r>
      <w:r>
        <w:t xml:space="preserve">is a region in NSW that stretches along the Nepean and Hawkesbury </w:t>
      </w:r>
      <w:r w:rsidR="00F24A6B">
        <w:t>r</w:t>
      </w:r>
      <w:r>
        <w:t xml:space="preserve">ivers </w:t>
      </w:r>
      <w:r w:rsidRPr="002C0DB2">
        <w:t>from Bents Basin near Wallacia to the Brooklyn Bridge</w:t>
      </w:r>
      <w:r>
        <w:t xml:space="preserve"> at Brooklyn.</w:t>
      </w:r>
      <w:r w:rsidR="006A099C">
        <w:t xml:space="preserve"> The traditional custodians of the land on the southern banks of the Hawkesbury River are the </w:t>
      </w:r>
      <w:proofErr w:type="spellStart"/>
      <w:r w:rsidR="006A099C">
        <w:t>Darug</w:t>
      </w:r>
      <w:proofErr w:type="spellEnd"/>
      <w:r w:rsidR="006A099C">
        <w:t xml:space="preserve"> people. </w:t>
      </w:r>
      <w:r w:rsidR="006A099C" w:rsidRPr="006A099C">
        <w:t>The river</w:t>
      </w:r>
      <w:r w:rsidR="00176A06">
        <w:t xml:space="preserve"> </w:t>
      </w:r>
      <w:r w:rsidR="006A099C" w:rsidRPr="006A099C">
        <w:t>and</w:t>
      </w:r>
      <w:r w:rsidR="006A099C">
        <w:t xml:space="preserve"> the surrounding floodplains, lagoons and bushland provided rich resources fo</w:t>
      </w:r>
      <w:r w:rsidR="006B3538">
        <w:t>r Aboriginal people</w:t>
      </w:r>
      <w:r w:rsidR="006A099C">
        <w:t>.</w:t>
      </w:r>
      <w:r w:rsidR="006A099C" w:rsidRPr="006A099C">
        <w:t xml:space="preserve"> </w:t>
      </w:r>
      <w:r w:rsidR="006B3538">
        <w:t>Today, the region</w:t>
      </w:r>
      <w:r>
        <w:t xml:space="preserve"> has </w:t>
      </w:r>
      <w:r w:rsidR="006B3538">
        <w:t xml:space="preserve">diverse land uses </w:t>
      </w:r>
      <w:r>
        <w:t xml:space="preserve">and </w:t>
      </w:r>
      <w:r w:rsidR="006B3538">
        <w:t>a growing</w:t>
      </w:r>
      <w:r>
        <w:t xml:space="preserve"> population. </w:t>
      </w:r>
      <w:r w:rsidR="006B3538">
        <w:t xml:space="preserve">The rivers </w:t>
      </w:r>
      <w:r w:rsidR="00C20F1D">
        <w:t>continue</w:t>
      </w:r>
      <w:r w:rsidR="006B3538">
        <w:t xml:space="preserve"> to flood</w:t>
      </w:r>
      <w:r w:rsidR="00412CA8">
        <w:t>.</w:t>
      </w:r>
      <w:r w:rsidR="001456C3">
        <w:t xml:space="preserve"> </w:t>
      </w:r>
      <w:r w:rsidR="00412CA8">
        <w:t>T</w:t>
      </w:r>
      <w:r w:rsidR="006B3538">
        <w:t>he valley’s unique</w:t>
      </w:r>
      <w:r>
        <w:t xml:space="preserve"> physical geography creates a ‘bathtub effect’</w:t>
      </w:r>
      <w:r w:rsidR="00176A06">
        <w:t xml:space="preserve"> where water</w:t>
      </w:r>
      <w:r w:rsidR="008264A4">
        <w:t xml:space="preserve"> can flow</w:t>
      </w:r>
      <w:r w:rsidR="00176A06">
        <w:t xml:space="preserve"> in from the catchment faster than it can get out</w:t>
      </w:r>
      <w:r w:rsidR="00C20F1D">
        <w:t xml:space="preserve">. This </w:t>
      </w:r>
      <w:r w:rsidR="008264A4">
        <w:t xml:space="preserve">may </w:t>
      </w:r>
      <w:r>
        <w:t>result in</w:t>
      </w:r>
      <w:r w:rsidR="00C20F1D">
        <w:t xml:space="preserve"> flo</w:t>
      </w:r>
      <w:r w:rsidRPr="002C0DB2">
        <w:t xml:space="preserve">ods </w:t>
      </w:r>
      <w:r w:rsidR="00C20F1D">
        <w:t>that can be dangerous to people.</w:t>
      </w:r>
      <w:r>
        <w:t xml:space="preserve"> </w:t>
      </w:r>
    </w:p>
    <w:p w14:paraId="2EDE9A80" w14:textId="5A6C3896" w:rsidR="00523010" w:rsidRDefault="008264A4" w:rsidP="00523010">
      <w:pPr>
        <w:rPr>
          <w:bCs/>
          <w:color w:val="000000" w:themeColor="text1"/>
        </w:rPr>
      </w:pPr>
      <w:r>
        <w:rPr>
          <w:bCs/>
          <w:color w:val="000000" w:themeColor="text1"/>
        </w:rPr>
        <w:t>T</w:t>
      </w:r>
      <w:r w:rsidR="00523010">
        <w:rPr>
          <w:bCs/>
          <w:color w:val="000000" w:themeColor="text1"/>
        </w:rPr>
        <w:t>he teaching and learning activities in Learning Sequence 1</w:t>
      </w:r>
      <w:r w:rsidR="00523010" w:rsidRPr="005F692B">
        <w:rPr>
          <w:bCs/>
          <w:color w:val="000000" w:themeColor="text1"/>
        </w:rPr>
        <w:t xml:space="preserve"> </w:t>
      </w:r>
      <w:r>
        <w:rPr>
          <w:bCs/>
          <w:color w:val="000000" w:themeColor="text1"/>
        </w:rPr>
        <w:t xml:space="preserve">examine locations, land uses and flood likelihood for different places within the Hawkesbury-Nepean Valley. This will </w:t>
      </w:r>
      <w:r w:rsidR="00523010" w:rsidRPr="005F692B">
        <w:rPr>
          <w:bCs/>
          <w:color w:val="000000" w:themeColor="text1"/>
        </w:rPr>
        <w:t xml:space="preserve">develop students’ understanding of the </w:t>
      </w:r>
      <w:r w:rsidR="00523010">
        <w:rPr>
          <w:bCs/>
          <w:color w:val="000000" w:themeColor="text1"/>
        </w:rPr>
        <w:t>varying physical and human characteristics of the region, their place within the region a</w:t>
      </w:r>
      <w:r w:rsidR="00B17E8E">
        <w:rPr>
          <w:bCs/>
          <w:color w:val="000000" w:themeColor="text1"/>
        </w:rPr>
        <w:t>n</w:t>
      </w:r>
      <w:r w:rsidR="00523010">
        <w:rPr>
          <w:bCs/>
          <w:color w:val="000000" w:themeColor="text1"/>
        </w:rPr>
        <w:t xml:space="preserve">d the interactions </w:t>
      </w:r>
      <w:r w:rsidR="00412CA8">
        <w:rPr>
          <w:bCs/>
          <w:color w:val="000000" w:themeColor="text1"/>
        </w:rPr>
        <w:t xml:space="preserve">between </w:t>
      </w:r>
      <w:r w:rsidR="00523010">
        <w:rPr>
          <w:bCs/>
          <w:color w:val="000000" w:themeColor="text1"/>
        </w:rPr>
        <w:t xml:space="preserve">people, places and environments. </w:t>
      </w:r>
      <w:r w:rsidR="00523010" w:rsidRPr="005F692B">
        <w:rPr>
          <w:bCs/>
          <w:color w:val="000000" w:themeColor="text1"/>
        </w:rPr>
        <w:t xml:space="preserve">The learning sequence </w:t>
      </w:r>
      <w:r w:rsidR="00523010">
        <w:rPr>
          <w:bCs/>
          <w:color w:val="000000" w:themeColor="text1"/>
        </w:rPr>
        <w:t xml:space="preserve">primarily uses maps and spatial technologies </w:t>
      </w:r>
      <w:r w:rsidR="00523010" w:rsidRPr="005F692B">
        <w:rPr>
          <w:bCs/>
          <w:color w:val="000000" w:themeColor="text1"/>
        </w:rPr>
        <w:t xml:space="preserve">to build </w:t>
      </w:r>
      <w:r w:rsidR="00523010">
        <w:rPr>
          <w:bCs/>
          <w:color w:val="000000" w:themeColor="text1"/>
        </w:rPr>
        <w:t xml:space="preserve">skills and </w:t>
      </w:r>
      <w:r w:rsidR="00523010" w:rsidRPr="005F692B">
        <w:rPr>
          <w:bCs/>
          <w:color w:val="000000" w:themeColor="text1"/>
        </w:rPr>
        <w:t>understanding</w:t>
      </w:r>
      <w:r w:rsidR="00523010">
        <w:rPr>
          <w:bCs/>
          <w:color w:val="000000" w:themeColor="text1"/>
        </w:rPr>
        <w:t>s</w:t>
      </w:r>
      <w:r w:rsidR="00523010" w:rsidRPr="005F692B">
        <w:rPr>
          <w:bCs/>
          <w:color w:val="000000" w:themeColor="text1"/>
        </w:rPr>
        <w:t>.</w:t>
      </w:r>
    </w:p>
    <w:p w14:paraId="4D2A522B" w14:textId="03ECF736" w:rsidR="008264A4" w:rsidRDefault="008264A4" w:rsidP="00523010">
      <w:pPr>
        <w:rPr>
          <w:bCs/>
          <w:color w:val="000000" w:themeColor="text1"/>
        </w:rPr>
      </w:pPr>
    </w:p>
    <w:p w14:paraId="34D489C4" w14:textId="77777777" w:rsidR="00F24A6B" w:rsidRPr="00AE0AEC" w:rsidRDefault="00F24A6B" w:rsidP="00523010">
      <w:pPr>
        <w:rPr>
          <w:bCs/>
          <w:color w:val="000000" w:themeColor="text1"/>
        </w:rPr>
      </w:pPr>
    </w:p>
    <w:p w14:paraId="68E42088" w14:textId="34B150C3" w:rsidR="00AE0AEC" w:rsidRDefault="00AE0AEC" w:rsidP="00AE0AEC">
      <w:pPr>
        <w:pStyle w:val="Heading3"/>
      </w:pPr>
      <w:r>
        <w:lastRenderedPageBreak/>
        <w:t>Background notes for teachers</w:t>
      </w:r>
    </w:p>
    <w:p w14:paraId="2E214D5E" w14:textId="77777777" w:rsidR="00D17D16" w:rsidRDefault="00D17D16" w:rsidP="00D17D16">
      <w:r w:rsidRPr="003A6024">
        <w:t>Refer to</w:t>
      </w:r>
      <w:r>
        <w:t>:</w:t>
      </w:r>
    </w:p>
    <w:p w14:paraId="3573045B" w14:textId="187AF998" w:rsidR="006B3538" w:rsidRPr="006B3538" w:rsidRDefault="00D17D16" w:rsidP="006F5437">
      <w:pPr>
        <w:pStyle w:val="ListParagraph"/>
        <w:rPr>
          <w:rStyle w:val="Hyperlink"/>
          <w:color w:val="auto"/>
          <w:u w:val="none"/>
        </w:rPr>
      </w:pPr>
      <w:r w:rsidRPr="00957F7A">
        <w:rPr>
          <w:rStyle w:val="Emphasis"/>
        </w:rPr>
        <w:t xml:space="preserve">Hawkesbury-Nepean Valley Regional Flood Study July 2019 Overview </w:t>
      </w:r>
      <w:hyperlink r:id="rId9" w:history="1">
        <w:r w:rsidRPr="00EB0CDA">
          <w:rPr>
            <w:rStyle w:val="Hyperlink"/>
          </w:rPr>
          <w:t>http://www.infrastructure.nsw.gov.au/media/2162/ec_insw_hawkesbury-nepean_fss-document_web.pdf</w:t>
        </w:r>
      </w:hyperlink>
    </w:p>
    <w:p w14:paraId="40C5EA3A" w14:textId="070256D1" w:rsidR="006B3538" w:rsidRPr="00550272" w:rsidRDefault="006B3538" w:rsidP="006F5437">
      <w:pPr>
        <w:pStyle w:val="ListParagraph"/>
        <w:rPr>
          <w:rStyle w:val="Hyperlink"/>
          <w:color w:val="auto"/>
          <w:u w:val="none"/>
        </w:rPr>
      </w:pPr>
      <w:r w:rsidRPr="006B3538">
        <w:rPr>
          <w:rStyle w:val="Emphasis"/>
        </w:rPr>
        <w:t>Welcome to Country – Traditional Ties, Chapter One,</w:t>
      </w:r>
      <w:r>
        <w:rPr>
          <w:rStyle w:val="Emphasis"/>
        </w:rPr>
        <w:t xml:space="preserve"> </w:t>
      </w:r>
      <w:r w:rsidRPr="006B3538">
        <w:t xml:space="preserve">Western Sydney University </w:t>
      </w:r>
      <w:hyperlink r:id="rId10" w:history="1">
        <w:r w:rsidRPr="006B3538">
          <w:rPr>
            <w:rStyle w:val="Hyperlink"/>
          </w:rPr>
          <w:t>https://www.westernsydney.edu.au/driving_sustainability/sustainable_futures/community_and_engagement/dreaming_on_the_riverfarm_-_stories_from_the_hawkesbury/chapter_one</w:t>
        </w:r>
      </w:hyperlink>
    </w:p>
    <w:p w14:paraId="7FC94F76" w14:textId="05165030" w:rsidR="00550272" w:rsidRPr="006B3538" w:rsidRDefault="00550272" w:rsidP="006F5437">
      <w:pPr>
        <w:pStyle w:val="ListParagraph"/>
        <w:rPr>
          <w:rStyle w:val="Emphasis"/>
          <w:i w:val="0"/>
          <w:iCs w:val="0"/>
        </w:rPr>
      </w:pPr>
      <w:r w:rsidRPr="009E56F9">
        <w:rPr>
          <w:rStyle w:val="Emphasis"/>
        </w:rPr>
        <w:t>Geography K-10 Syllabus</w:t>
      </w:r>
      <w:r>
        <w:t xml:space="preserve"> © </w:t>
      </w:r>
      <w:r w:rsidR="00412CA8">
        <w:t xml:space="preserve">2015 </w:t>
      </w:r>
      <w:r>
        <w:t>NSW Education Standards Authority (NESA) for and on behalf of the Crown in right of the State of New South Wales</w:t>
      </w:r>
      <w:r w:rsidR="00F24A6B">
        <w:t xml:space="preserve"> </w:t>
      </w:r>
      <w:hyperlink r:id="rId11" w:history="1">
        <w:r w:rsidR="00F24A6B" w:rsidRPr="00927077">
          <w:rPr>
            <w:rStyle w:val="Hyperlink"/>
          </w:rPr>
          <w:t>https://educationstandards.nsw.edu.au/wps/portal/nesa/k-10/learning-areas/hsie/geography-k-10</w:t>
        </w:r>
      </w:hyperlink>
    </w:p>
    <w:p w14:paraId="757D2968" w14:textId="77777777" w:rsidR="006B3538" w:rsidRPr="006B3538" w:rsidRDefault="006B3538" w:rsidP="006B3538">
      <w:pPr>
        <w:pStyle w:val="ListParagraph"/>
        <w:numPr>
          <w:ilvl w:val="0"/>
          <w:numId w:val="0"/>
        </w:numPr>
        <w:ind w:left="720"/>
        <w:rPr>
          <w:rStyle w:val="Hyperlink"/>
          <w:color w:val="auto"/>
          <w:u w:val="none"/>
        </w:rPr>
      </w:pPr>
    </w:p>
    <w:p w14:paraId="3F202290" w14:textId="085B665F" w:rsidR="0052318F" w:rsidRDefault="0052318F" w:rsidP="006B3538">
      <w:pPr>
        <w:pStyle w:val="ListParagraph"/>
      </w:pPr>
      <w:r>
        <w:br w:type="page"/>
      </w:r>
    </w:p>
    <w:p w14:paraId="47F7E855" w14:textId="16B76DCF" w:rsidR="008264A4" w:rsidRDefault="008264A4" w:rsidP="008264A4">
      <w:pPr>
        <w:pStyle w:val="Heading2"/>
      </w:pPr>
      <w:r w:rsidRPr="0009088A">
        <w:lastRenderedPageBreak/>
        <w:t>Activity</w:t>
      </w:r>
      <w:r>
        <w:t xml:space="preserve"> 1.1 – Locating the Hawkesbury-Nepean Valley</w:t>
      </w:r>
    </w:p>
    <w:p w14:paraId="15FC60BD" w14:textId="4B56904E" w:rsidR="002F1437" w:rsidRPr="002F1437" w:rsidRDefault="002F1437" w:rsidP="00B450E0">
      <w:r>
        <w:t>Time required: 45 minutes</w:t>
      </w:r>
    </w:p>
    <w:p w14:paraId="0C98CF10" w14:textId="77777777" w:rsidR="008264A4" w:rsidRDefault="008264A4" w:rsidP="008264A4">
      <w:pPr>
        <w:pStyle w:val="Heading3"/>
      </w:pPr>
      <w:r>
        <w:t>Acquiring and processing geographical information</w:t>
      </w:r>
    </w:p>
    <w:p w14:paraId="5D4C458B" w14:textId="5BD4CC1A" w:rsidR="008264A4" w:rsidRDefault="008264A4" w:rsidP="008264A4">
      <w:pPr>
        <w:pStyle w:val="ListParagraph"/>
      </w:pPr>
      <w:r w:rsidRPr="00DA04BE">
        <w:rPr>
          <w:rStyle w:val="Strong"/>
        </w:rPr>
        <w:t>Pose the questions:</w:t>
      </w:r>
      <w:r>
        <w:t xml:space="preserve"> </w:t>
      </w:r>
      <w:r w:rsidR="00F24A6B">
        <w:t xml:space="preserve">Where is the Hawkesbury-Nepean Valley? </w:t>
      </w:r>
      <w:r>
        <w:t xml:space="preserve">Where is the Nepean River? Where is the Hawkesbury River? </w:t>
      </w:r>
      <w:r w:rsidR="00F24A6B">
        <w:t xml:space="preserve">Why does the river have two names? </w:t>
      </w:r>
      <w:r>
        <w:t>What are the physical and human characteristics of the Hawkesbury-Nepean Valley?</w:t>
      </w:r>
    </w:p>
    <w:p w14:paraId="5214D031" w14:textId="62DF1D3A" w:rsidR="008264A4" w:rsidRDefault="008264A4" w:rsidP="008264A4">
      <w:pPr>
        <w:pStyle w:val="ListParagraph"/>
      </w:pPr>
      <w:r w:rsidRPr="00DA04BE">
        <w:rPr>
          <w:rStyle w:val="Strong"/>
        </w:rPr>
        <w:t>Locate Wallacia</w:t>
      </w:r>
      <w:r w:rsidRPr="00DA04BE">
        <w:t xml:space="preserve"> using Google Map</w:t>
      </w:r>
      <w:r w:rsidR="00412CA8">
        <w:t>s</w:t>
      </w:r>
      <w:r w:rsidRPr="00DA04BE">
        <w:t xml:space="preserve">. Trace the Nepean River from Wallacia to the Grose River at Yarramundi. </w:t>
      </w:r>
      <w:r>
        <w:t>Note the change in name of the river to the Hawkesbury River.</w:t>
      </w:r>
    </w:p>
    <w:p w14:paraId="0383DAD2" w14:textId="77777777" w:rsidR="008264A4" w:rsidRDefault="008264A4" w:rsidP="008264A4">
      <w:pPr>
        <w:pStyle w:val="ListParagraph"/>
      </w:pPr>
      <w:r w:rsidRPr="00DA04BE">
        <w:rPr>
          <w:rStyle w:val="Strong"/>
        </w:rPr>
        <w:t>Trace the Hawkesbury River</w:t>
      </w:r>
      <w:r>
        <w:t xml:space="preserve"> from Yarramundi to Brooklyn and to the Pacific Ocean</w:t>
      </w:r>
      <w:r w:rsidRPr="000D59F6">
        <w:t>.</w:t>
      </w:r>
      <w:r>
        <w:t xml:space="preserve"> Use the language of the compass points to describe the journey of the river through each place and to the sea.</w:t>
      </w:r>
      <w:r w:rsidRPr="00B450DD">
        <w:t xml:space="preserve"> </w:t>
      </w:r>
    </w:p>
    <w:p w14:paraId="746E56CB" w14:textId="77777777" w:rsidR="008264A4" w:rsidRDefault="008264A4" w:rsidP="008264A4">
      <w:pPr>
        <w:pStyle w:val="ListParagraph"/>
      </w:pPr>
      <w:r>
        <w:rPr>
          <w:rStyle w:val="Strong"/>
        </w:rPr>
        <w:t>Students l</w:t>
      </w:r>
      <w:r w:rsidRPr="00D23949">
        <w:rPr>
          <w:rStyle w:val="Strong"/>
        </w:rPr>
        <w:t>ocate the places:</w:t>
      </w:r>
      <w:r>
        <w:t xml:space="preserve"> Bents Basin, Emu Plains, Penrith, Castlereagh, Yarramundi, Richmond, Windsor, McGraths Hill, Wilberforce, Sackville and Brooklyn. </w:t>
      </w:r>
    </w:p>
    <w:p w14:paraId="4804A5E7" w14:textId="0EB7C199" w:rsidR="008264A4" w:rsidRDefault="008264A4" w:rsidP="008264A4">
      <w:pPr>
        <w:pStyle w:val="ListParagraph"/>
      </w:pPr>
      <w:r w:rsidRPr="00D23949">
        <w:rPr>
          <w:rStyle w:val="Strong"/>
        </w:rPr>
        <w:t xml:space="preserve">Students </w:t>
      </w:r>
      <w:r>
        <w:rPr>
          <w:rStyle w:val="Strong"/>
        </w:rPr>
        <w:t xml:space="preserve">explore </w:t>
      </w:r>
      <w:r w:rsidRPr="00273EB3">
        <w:t>the landforms, land uses, places and waterways</w:t>
      </w:r>
      <w:r>
        <w:t xml:space="preserve"> along the river </w:t>
      </w:r>
      <w:r w:rsidRPr="00D23949">
        <w:t>us</w:t>
      </w:r>
      <w:r>
        <w:t>ing</w:t>
      </w:r>
      <w:r w:rsidRPr="00D23949">
        <w:t xml:space="preserve"> satellite view, </w:t>
      </w:r>
      <w:r w:rsidR="00F24A6B">
        <w:t>s</w:t>
      </w:r>
      <w:r w:rsidRPr="00D23949">
        <w:t xml:space="preserve">treet </w:t>
      </w:r>
      <w:r w:rsidR="00F24A6B">
        <w:t>v</w:t>
      </w:r>
      <w:r w:rsidRPr="00D23949">
        <w:t>iew and 360º photographs</w:t>
      </w:r>
      <w:r>
        <w:t>. Introduce</w:t>
      </w:r>
      <w:r w:rsidRPr="00D23949">
        <w:t xml:space="preserve"> the </w:t>
      </w:r>
      <w:r>
        <w:t>names</w:t>
      </w:r>
      <w:r w:rsidRPr="00D23949">
        <w:t xml:space="preserve"> of physical </w:t>
      </w:r>
      <w:r>
        <w:t xml:space="preserve">characteristics: valley, floodplain, gorge, creek, tributary. Recall and apply the land use terms introduced in Activity 1.1.  </w:t>
      </w:r>
    </w:p>
    <w:p w14:paraId="755D6801" w14:textId="5403FCF9" w:rsidR="008264A4" w:rsidRDefault="008264A4" w:rsidP="008264A4">
      <w:pPr>
        <w:pStyle w:val="ListParagraph"/>
      </w:pPr>
      <w:r w:rsidRPr="00FA4FEB">
        <w:rPr>
          <w:rStyle w:val="Strong"/>
        </w:rPr>
        <w:t xml:space="preserve">Go outside </w:t>
      </w:r>
      <w:r w:rsidRPr="00273EB3">
        <w:t>to sketch views</w:t>
      </w:r>
      <w:r w:rsidRPr="00813FE8">
        <w:t xml:space="preserve"> </w:t>
      </w:r>
      <w:r w:rsidRPr="00FA4FEB">
        <w:t xml:space="preserve">of the </w:t>
      </w:r>
      <w:r>
        <w:t xml:space="preserve">local </w:t>
      </w:r>
      <w:r w:rsidRPr="00FA4FEB">
        <w:t>area</w:t>
      </w:r>
      <w:r>
        <w:t xml:space="preserve">. </w:t>
      </w:r>
      <w:r w:rsidRPr="00FA4FEB">
        <w:t xml:space="preserve">Students create </w:t>
      </w:r>
      <w:r>
        <w:t xml:space="preserve">labelled </w:t>
      </w:r>
      <w:r w:rsidRPr="00FA4FEB">
        <w:t xml:space="preserve">field sketches </w:t>
      </w:r>
      <w:r>
        <w:t xml:space="preserve">looking out </w:t>
      </w:r>
      <w:r w:rsidRPr="00FA4FEB">
        <w:t>from the school boundaries</w:t>
      </w:r>
      <w:r>
        <w:t xml:space="preserve"> or high points in the school</w:t>
      </w:r>
      <w:r w:rsidRPr="00FA4FEB">
        <w:t>.</w:t>
      </w:r>
      <w:r w:rsidR="002F1437">
        <w:t xml:space="preserve"> (10-15 minutes)</w:t>
      </w:r>
    </w:p>
    <w:p w14:paraId="1B6BED72" w14:textId="096780E1" w:rsidR="008264A4" w:rsidRPr="004705E7" w:rsidRDefault="008264A4" w:rsidP="008264A4">
      <w:pPr>
        <w:pStyle w:val="ListParagraph"/>
        <w:rPr>
          <w:rStyle w:val="Emphasis"/>
          <w:i w:val="0"/>
          <w:iCs w:val="0"/>
        </w:rPr>
      </w:pPr>
      <w:r>
        <w:rPr>
          <w:rStyle w:val="Strong"/>
        </w:rPr>
        <w:t xml:space="preserve">Students complete Worksheet 1 </w:t>
      </w:r>
      <w:r w:rsidRPr="00814576">
        <w:t xml:space="preserve">– </w:t>
      </w:r>
      <w:r w:rsidRPr="00814576">
        <w:rPr>
          <w:rStyle w:val="Emphasis"/>
        </w:rPr>
        <w:t>P</w:t>
      </w:r>
      <w:r>
        <w:rPr>
          <w:rStyle w:val="Emphasis"/>
        </w:rPr>
        <w:t>la</w:t>
      </w:r>
      <w:r w:rsidRPr="00814576">
        <w:rPr>
          <w:rStyle w:val="Emphasis"/>
        </w:rPr>
        <w:t xml:space="preserve">ces </w:t>
      </w:r>
      <w:r>
        <w:rPr>
          <w:rStyle w:val="Emphasis"/>
        </w:rPr>
        <w:t>in</w:t>
      </w:r>
      <w:r w:rsidRPr="00814576">
        <w:rPr>
          <w:rStyle w:val="Emphasis"/>
        </w:rPr>
        <w:t xml:space="preserve"> the Hawkesbury-Nepean Valley</w:t>
      </w:r>
      <w:r>
        <w:rPr>
          <w:rStyle w:val="Emphasis"/>
        </w:rPr>
        <w:t>.</w:t>
      </w:r>
      <w:r w:rsidR="002F1437">
        <w:rPr>
          <w:rStyle w:val="Emphasis"/>
        </w:rPr>
        <w:t xml:space="preserve"> (</w:t>
      </w:r>
      <w:r w:rsidR="002F1437">
        <w:rPr>
          <w:rStyle w:val="Emphasis"/>
          <w:i w:val="0"/>
          <w:iCs w:val="0"/>
        </w:rPr>
        <w:t>5 minutes)</w:t>
      </w:r>
    </w:p>
    <w:p w14:paraId="1680E44A" w14:textId="77777777" w:rsidR="008264A4" w:rsidRDefault="008264A4" w:rsidP="008264A4">
      <w:pPr>
        <w:pStyle w:val="Heading3"/>
        <w:rPr>
          <w:rStyle w:val="Emphasis"/>
        </w:rPr>
      </w:pPr>
      <w:r w:rsidRPr="00134165">
        <w:t>Terminology</w:t>
      </w:r>
      <w:r>
        <w:rPr>
          <w:rStyle w:val="Emphasis"/>
        </w:rPr>
        <w:t xml:space="preserve"> </w:t>
      </w:r>
    </w:p>
    <w:p w14:paraId="69C2B55C" w14:textId="77777777" w:rsidR="008264A4" w:rsidRPr="00AF7C9B" w:rsidRDefault="008264A4" w:rsidP="008264A4">
      <w:pPr>
        <w:pStyle w:val="ListParagraph"/>
        <w:rPr>
          <w:rStyle w:val="Emphasis"/>
        </w:rPr>
      </w:pPr>
      <w:bookmarkStart w:id="0" w:name="_Hlk26346884"/>
      <w:r w:rsidRPr="00AF7C9B">
        <w:rPr>
          <w:rStyle w:val="Emphasis"/>
        </w:rPr>
        <w:t>Valley, floodplain, lake, gorge, creek, tributary, suburb, town, village, north, south, east, west, north-east, south-east, north-west, south-west.</w:t>
      </w:r>
    </w:p>
    <w:bookmarkEnd w:id="0"/>
    <w:p w14:paraId="6DB47963" w14:textId="77777777" w:rsidR="008264A4" w:rsidRDefault="008264A4" w:rsidP="008264A4">
      <w:pPr>
        <w:pStyle w:val="Heading3"/>
      </w:pPr>
      <w:r>
        <w:t>Background notes</w:t>
      </w:r>
    </w:p>
    <w:p w14:paraId="3FA1CB8B" w14:textId="3F3B3215" w:rsidR="008264A4" w:rsidRDefault="008264A4" w:rsidP="008264A4">
      <w:pPr>
        <w:pStyle w:val="ListParagraph"/>
      </w:pPr>
      <w:r w:rsidRPr="004D1A7E">
        <w:t>River names:</w:t>
      </w:r>
      <w:r>
        <w:t xml:space="preserve"> </w:t>
      </w:r>
      <w:r w:rsidRPr="00DA04BE">
        <w:t xml:space="preserve">Due to its history the river has two </w:t>
      </w:r>
      <w:r>
        <w:t xml:space="preserve">European </w:t>
      </w:r>
      <w:r w:rsidRPr="00DA04BE">
        <w:t>names</w:t>
      </w:r>
      <w:r w:rsidR="00F24A6B">
        <w:t xml:space="preserve">. The section upstream of the junction of the Grose River at Yarramundi was named the Nepean River by Watkin </w:t>
      </w:r>
      <w:proofErr w:type="spellStart"/>
      <w:r w:rsidR="00F24A6B">
        <w:t>Tench</w:t>
      </w:r>
      <w:proofErr w:type="spellEnd"/>
      <w:r w:rsidR="00F24A6B">
        <w:t>. A separate expedition found a wide river mouth draining into Broken Bay</w:t>
      </w:r>
      <w:r w:rsidRPr="00DA04BE">
        <w:t xml:space="preserve"> </w:t>
      </w:r>
      <w:r w:rsidR="00F24A6B">
        <w:t>and this was named the Hawkesbury River by Governor Arthur Phillip. It wasn’t until a further expedition over a year later that it was confirmed what was thought to be two rivers was in fact one</w:t>
      </w:r>
      <w:r w:rsidRPr="00DA04BE">
        <w:t xml:space="preserve">. </w:t>
      </w:r>
      <w:r>
        <w:t xml:space="preserve">A traditional Aboriginal name for the Hawkesbury River is </w:t>
      </w:r>
      <w:proofErr w:type="spellStart"/>
      <w:r w:rsidRPr="006A099C">
        <w:t>Deerubbin</w:t>
      </w:r>
      <w:proofErr w:type="spellEnd"/>
      <w:r w:rsidR="005A1179">
        <w:t xml:space="preserve"> and for the Nepean River is </w:t>
      </w:r>
      <w:proofErr w:type="spellStart"/>
      <w:r w:rsidR="005A1179">
        <w:t>Yandhai</w:t>
      </w:r>
      <w:proofErr w:type="spellEnd"/>
      <w:r w:rsidR="005A1179">
        <w:t>.</w:t>
      </w:r>
    </w:p>
    <w:p w14:paraId="3D0A61A6" w14:textId="4B6F1B2F" w:rsidR="008264A4" w:rsidRDefault="008264A4" w:rsidP="008264A4">
      <w:pPr>
        <w:pStyle w:val="ListParagraph"/>
      </w:pPr>
      <w:r w:rsidRPr="00FB4E5B">
        <w:rPr>
          <w:rStyle w:val="Strong"/>
        </w:rPr>
        <w:t>Mathematics link:</w:t>
      </w:r>
      <w:r>
        <w:t xml:space="preserve"> Refer to </w:t>
      </w:r>
      <w:r w:rsidRPr="00C43EBD">
        <w:rPr>
          <w:rStyle w:val="Emphasis"/>
        </w:rPr>
        <w:t>Mathematics K-10 Syllabus</w:t>
      </w:r>
      <w:r>
        <w:t>, Stage 2, Position 2 – ‘</w:t>
      </w:r>
      <w:r w:rsidRPr="00D23949">
        <w:t>Students should be able to communicate using the following language: position, location, map, plan,</w:t>
      </w:r>
      <w:r w:rsidRPr="00D23949">
        <w:rPr>
          <w:b/>
          <w:bCs/>
        </w:rPr>
        <w:t> </w:t>
      </w:r>
      <w:r w:rsidRPr="00D23949">
        <w:t>legend, key, scale, directions, compass, compass rose, north, east, south, west, north-east, south-east, south-west, north-west.</w:t>
      </w:r>
      <w:r>
        <w:t xml:space="preserve">’ </w:t>
      </w:r>
      <w:hyperlink r:id="rId12" w:history="1">
        <w:r w:rsidRPr="00EB0CDA">
          <w:rPr>
            <w:rStyle w:val="Hyperlink"/>
          </w:rPr>
          <w:t>https://educationstandards.nsw.edu.au/wps/portal/nesa/k-10/learning-areas/mathematics/mathematics-k-10/content/1132</w:t>
        </w:r>
      </w:hyperlink>
      <w:r>
        <w:t xml:space="preserve"> </w:t>
      </w:r>
    </w:p>
    <w:p w14:paraId="5DA76950" w14:textId="626D8675" w:rsidR="002F1437" w:rsidRDefault="002F1437" w:rsidP="002F1437">
      <w:pPr>
        <w:pStyle w:val="Heading3"/>
      </w:pPr>
      <w:r>
        <w:t>Teaching tools:</w:t>
      </w:r>
    </w:p>
    <w:p w14:paraId="1ECC2434" w14:textId="7077F123" w:rsidR="002F1437" w:rsidRDefault="002F1437" w:rsidP="002969FB">
      <w:pPr>
        <w:pStyle w:val="ListParagraph"/>
        <w:numPr>
          <w:ilvl w:val="0"/>
          <w:numId w:val="33"/>
        </w:numPr>
      </w:pPr>
      <w:r>
        <w:t>Google maps via devi</w:t>
      </w:r>
      <w:r w:rsidR="002969FB">
        <w:t>c</w:t>
      </w:r>
      <w:r>
        <w:t xml:space="preserve">e such as laptops or iPads (can also work on large screen smart </w:t>
      </w:r>
      <w:r w:rsidR="002969FB">
        <w:t>TV</w:t>
      </w:r>
      <w:r>
        <w:t>)</w:t>
      </w:r>
    </w:p>
    <w:p w14:paraId="1B90173A" w14:textId="6E7DEE00" w:rsidR="002F1437" w:rsidRDefault="002F1437" w:rsidP="002969FB">
      <w:pPr>
        <w:pStyle w:val="ListParagraph"/>
        <w:numPr>
          <w:ilvl w:val="0"/>
          <w:numId w:val="33"/>
        </w:numPr>
      </w:pPr>
      <w:r>
        <w:t>Worksheet 1 – one copy per student</w:t>
      </w:r>
      <w:r w:rsidR="00D20244">
        <w:t xml:space="preserve">. Coloured pencils or </w:t>
      </w:r>
      <w:proofErr w:type="spellStart"/>
      <w:r w:rsidR="00D20244">
        <w:t>textas</w:t>
      </w:r>
      <w:proofErr w:type="spellEnd"/>
      <w:r w:rsidR="00D20244">
        <w:t>.</w:t>
      </w:r>
    </w:p>
    <w:p w14:paraId="2833C48E" w14:textId="7820D41B" w:rsidR="002969FB" w:rsidRDefault="002969FB" w:rsidP="002969FB">
      <w:pPr>
        <w:pStyle w:val="Heading3"/>
      </w:pPr>
      <w:r>
        <w:t>Notes to parents/carers for use at home</w:t>
      </w:r>
    </w:p>
    <w:p w14:paraId="1E76133C" w14:textId="5542D861" w:rsidR="004C70F3" w:rsidRDefault="004C70F3" w:rsidP="00D34FB3">
      <w:pPr>
        <w:pStyle w:val="NoSpacing"/>
        <w:ind w:left="720"/>
      </w:pPr>
      <w:r>
        <w:t xml:space="preserve">This activity can easily be completed on a computer or device using Google Maps. Encourage your child to look up the meanings of any unfamiliar words or terms. </w:t>
      </w:r>
    </w:p>
    <w:p w14:paraId="51CCD840" w14:textId="1B810F89" w:rsidR="004C70F3" w:rsidRPr="004C70F3" w:rsidRDefault="004C70F3" w:rsidP="004C70F3">
      <w:pPr>
        <w:pStyle w:val="NoSpacing"/>
      </w:pPr>
      <w:r>
        <w:tab/>
        <w:t xml:space="preserve">Your child may like to go </w:t>
      </w:r>
      <w:r w:rsidR="00006477">
        <w:t>outside and draw a sketch of the local neighbourhood, then label the features.</w:t>
      </w:r>
    </w:p>
    <w:p w14:paraId="4CC24EB6" w14:textId="77777777" w:rsidR="002969FB" w:rsidRPr="002F1437" w:rsidRDefault="002969FB" w:rsidP="002969FB"/>
    <w:p w14:paraId="0EF74FA4" w14:textId="52EAD647" w:rsidR="008264A4" w:rsidRDefault="008264A4" w:rsidP="008264A4">
      <w:pPr>
        <w:pStyle w:val="Heading2"/>
      </w:pPr>
      <w:r w:rsidRPr="0009088A">
        <w:lastRenderedPageBreak/>
        <w:t>Activity</w:t>
      </w:r>
      <w:r>
        <w:t xml:space="preserve"> 1.2 – Places that flood in the Hawkesbury-Nepean Valley</w:t>
      </w:r>
    </w:p>
    <w:p w14:paraId="162B48BF" w14:textId="08411481" w:rsidR="002F1437" w:rsidRPr="002F1437" w:rsidRDefault="002F1437" w:rsidP="00B450E0">
      <w:r>
        <w:t xml:space="preserve">Time required: </w:t>
      </w:r>
      <w:r w:rsidR="00E463F9">
        <w:t>40 minutes</w:t>
      </w:r>
    </w:p>
    <w:p w14:paraId="40B6EEBD" w14:textId="77777777" w:rsidR="008264A4" w:rsidRDefault="008264A4" w:rsidP="008264A4">
      <w:pPr>
        <w:pStyle w:val="Heading3"/>
      </w:pPr>
      <w:r>
        <w:t xml:space="preserve">Acquiring, processing and communicating geographical information </w:t>
      </w:r>
    </w:p>
    <w:p w14:paraId="44F1B049" w14:textId="2471375A" w:rsidR="008264A4" w:rsidRDefault="008264A4" w:rsidP="008264A4">
      <w:pPr>
        <w:pStyle w:val="ListParagraph"/>
      </w:pPr>
      <w:r>
        <w:rPr>
          <w:rStyle w:val="Strong"/>
        </w:rPr>
        <w:t xml:space="preserve">Pose </w:t>
      </w:r>
      <w:r w:rsidRPr="005724B9">
        <w:rPr>
          <w:rStyle w:val="Strong"/>
        </w:rPr>
        <w:t>the questions:</w:t>
      </w:r>
      <w:r w:rsidRPr="005724B9">
        <w:t xml:space="preserve"> What </w:t>
      </w:r>
      <w:r>
        <w:t xml:space="preserve">if the river </w:t>
      </w:r>
      <w:r w:rsidR="00412CA8">
        <w:t xml:space="preserve">rises </w:t>
      </w:r>
      <w:r w:rsidR="00BA25D3">
        <w:t>over its banks</w:t>
      </w:r>
      <w:r>
        <w:t xml:space="preserve">? What </w:t>
      </w:r>
      <w:r w:rsidRPr="005724B9">
        <w:t>areas will be affected</w:t>
      </w:r>
      <w:r>
        <w:t xml:space="preserve"> by flooding</w:t>
      </w:r>
      <w:r w:rsidRPr="005724B9">
        <w:t>?</w:t>
      </w:r>
      <w:r w:rsidRPr="001458C2">
        <w:t xml:space="preserve"> </w:t>
      </w:r>
    </w:p>
    <w:p w14:paraId="0704C261" w14:textId="0FD69D67" w:rsidR="008264A4" w:rsidRDefault="008264A4" w:rsidP="008264A4">
      <w:pPr>
        <w:pStyle w:val="ListParagraph"/>
      </w:pPr>
      <w:r>
        <w:rPr>
          <w:rStyle w:val="Strong"/>
        </w:rPr>
        <w:t xml:space="preserve">Go outside </w:t>
      </w:r>
      <w:r w:rsidRPr="00FC6E27">
        <w:t xml:space="preserve">and </w:t>
      </w:r>
      <w:r>
        <w:t>tip water onto the ground to test directions of flow. Find</w:t>
      </w:r>
      <w:r>
        <w:rPr>
          <w:rStyle w:val="Strong"/>
        </w:rPr>
        <w:t xml:space="preserve"> </w:t>
      </w:r>
      <w:r w:rsidRPr="00ED2306">
        <w:t>the lowest areas of the school grounds likely to flood in an extreme rain or flood event</w:t>
      </w:r>
      <w:r>
        <w:t xml:space="preserve">. </w:t>
      </w:r>
      <w:r w:rsidRPr="00ED2306">
        <w:t xml:space="preserve">Plot </w:t>
      </w:r>
      <w:r>
        <w:t>these</w:t>
      </w:r>
      <w:r w:rsidRPr="00ED2306">
        <w:t xml:space="preserve"> onto a school site map</w:t>
      </w:r>
      <w:r>
        <w:t>, indicating direction of flow</w:t>
      </w:r>
      <w:r w:rsidRPr="00ED2306">
        <w:t>.</w:t>
      </w:r>
      <w:r w:rsidR="002F1437">
        <w:t xml:space="preserve"> Note: This activity can also be completed following a rainstorm at school</w:t>
      </w:r>
      <w:r w:rsidR="00E463F9">
        <w:t xml:space="preserve">. </w:t>
      </w:r>
    </w:p>
    <w:p w14:paraId="5CA1BF41" w14:textId="4B171517" w:rsidR="008264A4" w:rsidRDefault="008264A4" w:rsidP="008264A4">
      <w:pPr>
        <w:pStyle w:val="ListParagraph"/>
      </w:pPr>
      <w:r w:rsidRPr="001D22C6">
        <w:rPr>
          <w:rStyle w:val="Strong"/>
        </w:rPr>
        <w:t xml:space="preserve">Use </w:t>
      </w:r>
      <w:r w:rsidRPr="00146584">
        <w:rPr>
          <w:rStyle w:val="Strong"/>
        </w:rPr>
        <w:t>‘3-2-1 Bridge’</w:t>
      </w:r>
      <w:r>
        <w:rPr>
          <w:rStyle w:val="Strong"/>
        </w:rPr>
        <w:t xml:space="preserve"> </w:t>
      </w:r>
      <w:r w:rsidRPr="00DD41FD">
        <w:t xml:space="preserve">(visible thinking strategy) </w:t>
      </w:r>
      <w:r>
        <w:t xml:space="preserve">for students </w:t>
      </w:r>
      <w:r w:rsidR="00D81F58">
        <w:t xml:space="preserve">to </w:t>
      </w:r>
      <w:r w:rsidRPr="00887F1D">
        <w:t xml:space="preserve">record three </w:t>
      </w:r>
      <w:r>
        <w:t>predictions to the inquiry questions</w:t>
      </w:r>
      <w:r w:rsidRPr="00887F1D">
        <w:t>, two</w:t>
      </w:r>
      <w:r>
        <w:t xml:space="preserve"> </w:t>
      </w:r>
      <w:r w:rsidRPr="00887F1D">
        <w:t xml:space="preserve">questions </w:t>
      </w:r>
      <w:r>
        <w:t xml:space="preserve">they wonder, </w:t>
      </w:r>
      <w:r w:rsidRPr="00887F1D">
        <w:t>and one analogy</w:t>
      </w:r>
      <w:r>
        <w:t xml:space="preserve"> – ‘It will be like…’.</w:t>
      </w:r>
    </w:p>
    <w:p w14:paraId="44330D69" w14:textId="7AB0E93C" w:rsidR="008264A4" w:rsidRDefault="008264A4" w:rsidP="008264A4">
      <w:pPr>
        <w:pStyle w:val="ListParagraph"/>
      </w:pPr>
      <w:r w:rsidRPr="001D22C6">
        <w:rPr>
          <w:rStyle w:val="Strong"/>
        </w:rPr>
        <w:t xml:space="preserve">View the </w:t>
      </w:r>
      <w:r>
        <w:rPr>
          <w:rStyle w:val="Strong"/>
        </w:rPr>
        <w:t xml:space="preserve">NSW SES </w:t>
      </w:r>
      <w:r w:rsidRPr="001D22C6">
        <w:rPr>
          <w:rStyle w:val="Strong"/>
        </w:rPr>
        <w:t>YouTube video</w:t>
      </w:r>
      <w:r>
        <w:t xml:space="preserve"> </w:t>
      </w:r>
      <w:r w:rsidRPr="00011A66">
        <w:rPr>
          <w:rStyle w:val="Emphasis"/>
        </w:rPr>
        <w:t>Why Hawkesbury-Nepean Floods Are So Dangerous</w:t>
      </w:r>
      <w:r>
        <w:t xml:space="preserve"> (2:30min) </w:t>
      </w:r>
      <w:hyperlink r:id="rId13" w:history="1">
        <w:r w:rsidRPr="00EB0CDA">
          <w:rPr>
            <w:rStyle w:val="Hyperlink"/>
          </w:rPr>
          <w:t>https://youtu.be/28SN9KixO2I</w:t>
        </w:r>
      </w:hyperlink>
    </w:p>
    <w:p w14:paraId="75964517" w14:textId="69E21FDC" w:rsidR="008264A4" w:rsidRDefault="008264A4" w:rsidP="008264A4">
      <w:pPr>
        <w:pStyle w:val="ListParagraph"/>
      </w:pPr>
      <w:r>
        <w:rPr>
          <w:rStyle w:val="Strong"/>
        </w:rPr>
        <w:t>Repeat</w:t>
      </w:r>
      <w:r w:rsidRPr="00176CDB">
        <w:rPr>
          <w:rStyle w:val="Strong"/>
        </w:rPr>
        <w:t xml:space="preserve"> </w:t>
      </w:r>
      <w:r>
        <w:rPr>
          <w:rStyle w:val="Strong"/>
        </w:rPr>
        <w:t>‘</w:t>
      </w:r>
      <w:r w:rsidRPr="00176CDB">
        <w:rPr>
          <w:rStyle w:val="Strong"/>
        </w:rPr>
        <w:t>3</w:t>
      </w:r>
      <w:r>
        <w:rPr>
          <w:rStyle w:val="Strong"/>
        </w:rPr>
        <w:t xml:space="preserve">-2-1 Bridge’ </w:t>
      </w:r>
      <w:r w:rsidRPr="004B7D84">
        <w:t>for new knowledge.</w:t>
      </w:r>
      <w:r w:rsidRPr="0026496F">
        <w:t> </w:t>
      </w:r>
      <w:r>
        <w:t>Students</w:t>
      </w:r>
      <w:r w:rsidRPr="0026496F">
        <w:t xml:space="preserve"> share their initial and new </w:t>
      </w:r>
      <w:r>
        <w:t>knowledge</w:t>
      </w:r>
      <w:r w:rsidRPr="0026496F">
        <w:t xml:space="preserve">, explaining </w:t>
      </w:r>
      <w:r>
        <w:t>reasons for changes in their thinking</w:t>
      </w:r>
      <w:r w:rsidRPr="0026496F">
        <w:t>. </w:t>
      </w:r>
      <w:r>
        <w:t xml:space="preserve">(This is the ‘bridge’.) </w:t>
      </w:r>
      <w:r w:rsidR="00BA25D3">
        <w:t xml:space="preserve">Listen to </w:t>
      </w:r>
      <w:r>
        <w:t>discussions, noting common questions, concerns or misconceptions worthy of clarification or class discussion.</w:t>
      </w:r>
    </w:p>
    <w:p w14:paraId="20E57C4B" w14:textId="77C75325" w:rsidR="008264A4" w:rsidRDefault="008264A4" w:rsidP="008264A4">
      <w:pPr>
        <w:pStyle w:val="ListParagraph"/>
      </w:pPr>
      <w:r w:rsidRPr="00176CDB">
        <w:rPr>
          <w:rStyle w:val="Strong"/>
        </w:rPr>
        <w:t xml:space="preserve">Students </w:t>
      </w:r>
      <w:r w:rsidR="006F7C5A">
        <w:rPr>
          <w:rStyle w:val="Strong"/>
        </w:rPr>
        <w:t xml:space="preserve">could also </w:t>
      </w:r>
      <w:r w:rsidRPr="00176CDB">
        <w:rPr>
          <w:rStyle w:val="Strong"/>
        </w:rPr>
        <w:t>c</w:t>
      </w:r>
      <w:r>
        <w:rPr>
          <w:rStyle w:val="Strong"/>
        </w:rPr>
        <w:t>onstruct</w:t>
      </w:r>
      <w:r w:rsidRPr="00176CDB">
        <w:rPr>
          <w:rStyle w:val="Strong"/>
        </w:rPr>
        <w:t xml:space="preserve"> </w:t>
      </w:r>
      <w:r w:rsidRPr="004B7D84">
        <w:t>3D sand models</w:t>
      </w:r>
      <w:r>
        <w:t xml:space="preserve"> of one aspect of the physical geography and flooding effects described in the video. Challenge students to create models of a river bend, choke point, floodplain or gorge in tote trays with sand or the school’s sandpit. Students pour in water to observe the effects of the physical elements and water movement. </w:t>
      </w:r>
    </w:p>
    <w:p w14:paraId="1EDE0351" w14:textId="34CDB09F" w:rsidR="008264A4" w:rsidRDefault="008264A4" w:rsidP="008264A4">
      <w:pPr>
        <w:pStyle w:val="ListParagraph"/>
      </w:pPr>
      <w:r w:rsidRPr="00176CDB">
        <w:rPr>
          <w:rStyle w:val="Strong"/>
        </w:rPr>
        <w:t>Students create narrated videos</w:t>
      </w:r>
      <w:r>
        <w:t xml:space="preserve"> of the 3D flood models in operation. </w:t>
      </w:r>
    </w:p>
    <w:p w14:paraId="51FD991B" w14:textId="512D0DC1" w:rsidR="006F7C5A" w:rsidRDefault="006F7C5A" w:rsidP="008264A4">
      <w:pPr>
        <w:pStyle w:val="ListParagraph"/>
      </w:pPr>
      <w:r>
        <w:rPr>
          <w:rStyle w:val="Strong"/>
        </w:rPr>
        <w:t xml:space="preserve">If </w:t>
      </w:r>
      <w:proofErr w:type="spellStart"/>
      <w:r>
        <w:rPr>
          <w:rStyle w:val="Strong"/>
        </w:rPr>
        <w:t>sandplay</w:t>
      </w:r>
      <w:proofErr w:type="spellEnd"/>
      <w:r>
        <w:rPr>
          <w:rStyle w:val="Strong"/>
        </w:rPr>
        <w:t xml:space="preserve"> is not suitable, </w:t>
      </w:r>
      <w:r>
        <w:rPr>
          <w:rStyle w:val="Strong"/>
          <w:b w:val="0"/>
          <w:bCs w:val="0"/>
        </w:rPr>
        <w:t>students could complete crumpled paper catchment model from</w:t>
      </w:r>
      <w:r w:rsidR="00703B00">
        <w:rPr>
          <w:rStyle w:val="Strong"/>
          <w:b w:val="0"/>
          <w:bCs w:val="0"/>
        </w:rPr>
        <w:t xml:space="preserve"> Stage 3</w:t>
      </w:r>
      <w:r w:rsidR="00300BF6">
        <w:rPr>
          <w:rStyle w:val="Strong"/>
          <w:b w:val="0"/>
          <w:bCs w:val="0"/>
        </w:rPr>
        <w:t xml:space="preserve"> (Stage 3, Sequence 1, Activity 1.2)</w:t>
      </w:r>
    </w:p>
    <w:p w14:paraId="46320B80" w14:textId="77777777" w:rsidR="008264A4" w:rsidRPr="001458C2" w:rsidRDefault="008264A4" w:rsidP="008264A4">
      <w:pPr>
        <w:pStyle w:val="Heading3"/>
        <w:rPr>
          <w:i w:val="0"/>
          <w:iCs/>
        </w:rPr>
      </w:pPr>
      <w:r w:rsidRPr="00134165">
        <w:t>Terminology</w:t>
      </w:r>
      <w:r>
        <w:rPr>
          <w:rStyle w:val="Emphasis"/>
        </w:rPr>
        <w:t xml:space="preserve"> </w:t>
      </w:r>
    </w:p>
    <w:p w14:paraId="08EFF583" w14:textId="77777777" w:rsidR="008264A4" w:rsidRPr="00AF7C9B" w:rsidRDefault="008264A4" w:rsidP="008264A4">
      <w:pPr>
        <w:pStyle w:val="ListParagraph"/>
        <w:rPr>
          <w:rStyle w:val="Emphasis"/>
        </w:rPr>
      </w:pPr>
      <w:r w:rsidRPr="00AF7C9B">
        <w:rPr>
          <w:rStyle w:val="Emphasis"/>
        </w:rPr>
        <w:t>‘</w:t>
      </w:r>
      <w:bookmarkStart w:id="1" w:name="_Hlk26347705"/>
      <w:r w:rsidRPr="00AF7C9B">
        <w:rPr>
          <w:rStyle w:val="Emphasis"/>
        </w:rPr>
        <w:t>Bathtub’ effect, tributary, gorge, choke point, downstream, extreme, dangers</w:t>
      </w:r>
      <w:bookmarkEnd w:id="1"/>
      <w:r w:rsidRPr="00AF7C9B">
        <w:rPr>
          <w:rStyle w:val="Emphasis"/>
        </w:rPr>
        <w:t>.</w:t>
      </w:r>
    </w:p>
    <w:p w14:paraId="78AA450E" w14:textId="77777777" w:rsidR="008264A4" w:rsidRDefault="008264A4" w:rsidP="008264A4">
      <w:pPr>
        <w:pStyle w:val="Heading3"/>
      </w:pPr>
      <w:r>
        <w:t>Background notes</w:t>
      </w:r>
    </w:p>
    <w:p w14:paraId="37281935" w14:textId="77777777" w:rsidR="008264A4" w:rsidRPr="00ED77E2" w:rsidRDefault="008264A4" w:rsidP="008264A4">
      <w:pPr>
        <w:pStyle w:val="ListParagraph"/>
        <w:rPr>
          <w:rStyle w:val="Hyperlink"/>
          <w:color w:val="auto"/>
          <w:u w:val="none"/>
        </w:rPr>
      </w:pPr>
      <w:r w:rsidRPr="00ED77E2">
        <w:rPr>
          <w:rStyle w:val="Emphasis"/>
        </w:rPr>
        <w:t xml:space="preserve">Hawkesbury-Nepean Valley Regional Flood Study July 2019 Overview </w:t>
      </w:r>
      <w:hyperlink r:id="rId14" w:history="1">
        <w:r w:rsidRPr="00EB0CDA">
          <w:rPr>
            <w:rStyle w:val="Hyperlink"/>
          </w:rPr>
          <w:t>http://www.infrastructure.nsw.gov.au/media/2162/ec_insw_hawkesbury-nepean_fss-document_web.pdf</w:t>
        </w:r>
      </w:hyperlink>
    </w:p>
    <w:p w14:paraId="185BC81E" w14:textId="0AAFA382" w:rsidR="008264A4" w:rsidRPr="00B450E0" w:rsidRDefault="008264A4" w:rsidP="008264A4">
      <w:pPr>
        <w:pStyle w:val="ListParagraph"/>
        <w:rPr>
          <w:rStyle w:val="Emphasis"/>
          <w:i w:val="0"/>
          <w:iCs w:val="0"/>
        </w:rPr>
      </w:pPr>
      <w:r w:rsidRPr="00ED77E2">
        <w:t>An example of a 3D sand model</w:t>
      </w:r>
      <w:r>
        <w:t xml:space="preserve">: YouTube video by </w:t>
      </w:r>
      <w:proofErr w:type="spellStart"/>
      <w:r>
        <w:t>Saferwoldcomm</w:t>
      </w:r>
      <w:proofErr w:type="spellEnd"/>
      <w:r>
        <w:t xml:space="preserve">, </w:t>
      </w:r>
      <w:r w:rsidRPr="00ED77E2">
        <w:rPr>
          <w:rStyle w:val="Emphasis"/>
        </w:rPr>
        <w:t>Do-it-yourself Experiments – Flood</w:t>
      </w:r>
      <w:r>
        <w:t xml:space="preserve"> (1:21min)</w:t>
      </w:r>
      <w:r>
        <w:rPr>
          <w:rStyle w:val="Emphasis"/>
        </w:rPr>
        <w:t xml:space="preserve"> </w:t>
      </w:r>
      <w:hyperlink r:id="rId15" w:history="1">
        <w:r w:rsidRPr="00EB0CDA">
          <w:rPr>
            <w:rStyle w:val="Hyperlink"/>
          </w:rPr>
          <w:t>https://youtu.be/VGV_HJhbths</w:t>
        </w:r>
      </w:hyperlink>
      <w:r>
        <w:rPr>
          <w:rStyle w:val="Emphasis"/>
        </w:rPr>
        <w:t xml:space="preserve">. </w:t>
      </w:r>
    </w:p>
    <w:p w14:paraId="6B37C18C" w14:textId="670A8167" w:rsidR="002F1437" w:rsidRDefault="002F1437" w:rsidP="002F1437">
      <w:pPr>
        <w:pStyle w:val="Heading3"/>
      </w:pPr>
      <w:r>
        <w:t>Teaching tools</w:t>
      </w:r>
    </w:p>
    <w:p w14:paraId="0F207511" w14:textId="37613F87" w:rsidR="002F1437" w:rsidRDefault="002F1437" w:rsidP="008B588D">
      <w:pPr>
        <w:pStyle w:val="ListParagraph"/>
        <w:numPr>
          <w:ilvl w:val="0"/>
          <w:numId w:val="34"/>
        </w:numPr>
        <w:rPr>
          <w:rStyle w:val="Emphasis"/>
          <w:i w:val="0"/>
          <w:iCs w:val="0"/>
        </w:rPr>
      </w:pPr>
      <w:r>
        <w:rPr>
          <w:rStyle w:val="Emphasis"/>
          <w:i w:val="0"/>
          <w:iCs w:val="0"/>
        </w:rPr>
        <w:t>Buckets, watering cans, small cups suitable for pouring water</w:t>
      </w:r>
    </w:p>
    <w:p w14:paraId="28CEDFFB" w14:textId="3D332129" w:rsidR="00E463F9" w:rsidRDefault="00E463F9" w:rsidP="008B588D">
      <w:pPr>
        <w:pStyle w:val="ListParagraph"/>
        <w:numPr>
          <w:ilvl w:val="0"/>
          <w:numId w:val="34"/>
        </w:numPr>
        <w:rPr>
          <w:rStyle w:val="Emphasis"/>
          <w:i w:val="0"/>
          <w:iCs w:val="0"/>
        </w:rPr>
      </w:pPr>
      <w:r>
        <w:rPr>
          <w:rStyle w:val="Emphasis"/>
          <w:i w:val="0"/>
          <w:iCs w:val="0"/>
        </w:rPr>
        <w:t>Tote trays with sand or school sand pit, containers for water</w:t>
      </w:r>
    </w:p>
    <w:p w14:paraId="6D8BE913" w14:textId="0B57B8D0" w:rsidR="00E463F9" w:rsidRDefault="00E463F9" w:rsidP="008B588D">
      <w:pPr>
        <w:pStyle w:val="ListParagraph"/>
        <w:numPr>
          <w:ilvl w:val="0"/>
          <w:numId w:val="34"/>
        </w:numPr>
        <w:rPr>
          <w:rStyle w:val="Emphasis"/>
          <w:i w:val="0"/>
          <w:iCs w:val="0"/>
        </w:rPr>
      </w:pPr>
      <w:r>
        <w:rPr>
          <w:rStyle w:val="Emphasis"/>
          <w:i w:val="0"/>
          <w:iCs w:val="0"/>
        </w:rPr>
        <w:t xml:space="preserve">Smart TV or </w:t>
      </w:r>
      <w:proofErr w:type="gramStart"/>
      <w:r>
        <w:rPr>
          <w:rStyle w:val="Emphasis"/>
          <w:i w:val="0"/>
          <w:iCs w:val="0"/>
        </w:rPr>
        <w:t>similar to</w:t>
      </w:r>
      <w:proofErr w:type="gramEnd"/>
      <w:r>
        <w:rPr>
          <w:rStyle w:val="Emphasis"/>
          <w:i w:val="0"/>
          <w:iCs w:val="0"/>
        </w:rPr>
        <w:t xml:space="preserve"> watch YouTube video</w:t>
      </w:r>
    </w:p>
    <w:p w14:paraId="3F59ADE6" w14:textId="2054BEE7" w:rsidR="00E463F9" w:rsidRDefault="00E463F9" w:rsidP="008B588D">
      <w:pPr>
        <w:pStyle w:val="ListParagraph"/>
        <w:numPr>
          <w:ilvl w:val="0"/>
          <w:numId w:val="34"/>
        </w:numPr>
        <w:rPr>
          <w:rStyle w:val="Emphasis"/>
          <w:i w:val="0"/>
          <w:iCs w:val="0"/>
        </w:rPr>
      </w:pPr>
      <w:r>
        <w:rPr>
          <w:rStyle w:val="Emphasis"/>
          <w:i w:val="0"/>
          <w:iCs w:val="0"/>
        </w:rPr>
        <w:t>Camera/s to record narrated videos</w:t>
      </w:r>
    </w:p>
    <w:p w14:paraId="3D26CF73" w14:textId="77777777" w:rsidR="002969FB" w:rsidRDefault="002969FB" w:rsidP="002969FB">
      <w:pPr>
        <w:pStyle w:val="Heading3"/>
      </w:pPr>
      <w:r>
        <w:t>Notes to parents/carers for use at home</w:t>
      </w:r>
    </w:p>
    <w:p w14:paraId="6E2C78CF" w14:textId="25DA1A0A" w:rsidR="002969FB" w:rsidRPr="002969FB" w:rsidRDefault="00006477" w:rsidP="00D34FB3">
      <w:pPr>
        <w:ind w:left="720"/>
        <w:rPr>
          <w:rStyle w:val="Emphasis"/>
          <w:i w:val="0"/>
          <w:iCs w:val="0"/>
        </w:rPr>
      </w:pPr>
      <w:r>
        <w:rPr>
          <w:rStyle w:val="Emphasis"/>
          <w:i w:val="0"/>
          <w:iCs w:val="0"/>
        </w:rPr>
        <w:t xml:space="preserve">Your child is sure to enjoy this activity. You can use any small container such as empty yoghurt pots, small buckets, empty ice cream tubs etc. Pour water on your driveway or the footpath and watch the flow. It can be good to also pour onto grass or the garden and note the different action of the water on the hard surface to the natural surface. </w:t>
      </w:r>
      <w:r w:rsidR="00300BF6">
        <w:rPr>
          <w:rStyle w:val="Emphasis"/>
          <w:i w:val="0"/>
          <w:iCs w:val="0"/>
        </w:rPr>
        <w:t xml:space="preserve">If you don’t have a sandpit at home, playdough also works well for creating a model of a river or gorge. An alternative </w:t>
      </w:r>
      <w:r w:rsidR="00D34FB3">
        <w:rPr>
          <w:rStyle w:val="Emphasis"/>
          <w:i w:val="0"/>
          <w:iCs w:val="0"/>
        </w:rPr>
        <w:t xml:space="preserve">activity </w:t>
      </w:r>
      <w:r w:rsidR="00300BF6">
        <w:rPr>
          <w:rStyle w:val="Emphasis"/>
          <w:i w:val="0"/>
          <w:iCs w:val="0"/>
        </w:rPr>
        <w:t>is the crumple paper model from the Stage 3 units. (Stage 3, Sequence 1, Activity 1.2)</w:t>
      </w:r>
    </w:p>
    <w:p w14:paraId="0415D7BA" w14:textId="77777777" w:rsidR="008264A4" w:rsidRDefault="008264A4" w:rsidP="008264A4">
      <w:pPr>
        <w:pStyle w:val="Heading2"/>
      </w:pPr>
      <w:r w:rsidRPr="0009088A">
        <w:lastRenderedPageBreak/>
        <w:t>Activity</w:t>
      </w:r>
      <w:r>
        <w:t xml:space="preserve"> 1.3 – Flood Risk in the Hawkesbury-Nepean Valley</w:t>
      </w:r>
    </w:p>
    <w:p w14:paraId="5501AE6B" w14:textId="77777777" w:rsidR="008264A4" w:rsidRDefault="008264A4" w:rsidP="00CD655A">
      <w:pPr>
        <w:jc w:val="center"/>
      </w:pPr>
      <w:r>
        <w:rPr>
          <w:noProof/>
        </w:rPr>
        <w:drawing>
          <wp:inline distT="0" distB="0" distL="0" distR="0" wp14:anchorId="32ED372F" wp14:editId="5DC46F91">
            <wp:extent cx="6486107" cy="5991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10-22 22.41.58.png"/>
                    <pic:cNvPicPr/>
                  </pic:nvPicPr>
                  <pic:blipFill>
                    <a:blip r:embed="rId16"/>
                    <a:stretch>
                      <a:fillRect/>
                    </a:stretch>
                  </pic:blipFill>
                  <pic:spPr>
                    <a:xfrm>
                      <a:off x="0" y="0"/>
                      <a:ext cx="6510978" cy="6014198"/>
                    </a:xfrm>
                    <a:prstGeom prst="rect">
                      <a:avLst/>
                    </a:prstGeom>
                  </pic:spPr>
                </pic:pic>
              </a:graphicData>
            </a:graphic>
          </wp:inline>
        </w:drawing>
      </w:r>
    </w:p>
    <w:p w14:paraId="3C8D3363" w14:textId="43BC3FE7" w:rsidR="008264A4" w:rsidRDefault="008264A4" w:rsidP="008264A4">
      <w:pPr>
        <w:pStyle w:val="Caption"/>
      </w:pPr>
      <w:r w:rsidRPr="00D86030">
        <w:t>Use the NSW SES flood maps and risk information to learn about flood likelihood and risk.</w:t>
      </w:r>
      <w:r>
        <w:t xml:space="preserve"> Source: NSW SES</w:t>
      </w:r>
    </w:p>
    <w:p w14:paraId="27EC4CBF" w14:textId="54A676E5" w:rsidR="00E463F9" w:rsidRPr="00E463F9" w:rsidRDefault="00E463F9" w:rsidP="00B450E0">
      <w:r>
        <w:t>Time required: 30-40 minutes</w:t>
      </w:r>
    </w:p>
    <w:p w14:paraId="0FF921C1" w14:textId="77777777" w:rsidR="008264A4" w:rsidRDefault="008264A4" w:rsidP="008264A4">
      <w:pPr>
        <w:pStyle w:val="Heading3"/>
      </w:pPr>
      <w:r>
        <w:t xml:space="preserve">Acquiring, processing and communicating geographical information </w:t>
      </w:r>
    </w:p>
    <w:p w14:paraId="639092D9" w14:textId="4DB46070" w:rsidR="008264A4" w:rsidRPr="005724B9" w:rsidRDefault="008264A4" w:rsidP="008264A4">
      <w:pPr>
        <w:pStyle w:val="ListParagraph"/>
      </w:pPr>
      <w:r>
        <w:rPr>
          <w:rStyle w:val="Strong"/>
        </w:rPr>
        <w:t xml:space="preserve">Pose </w:t>
      </w:r>
      <w:r w:rsidRPr="005724B9">
        <w:rPr>
          <w:rStyle w:val="Strong"/>
        </w:rPr>
        <w:t>the questions:</w:t>
      </w:r>
      <w:r w:rsidRPr="005724B9">
        <w:t xml:space="preserve"> What </w:t>
      </w:r>
      <w:r>
        <w:t>is the likelihood</w:t>
      </w:r>
      <w:r w:rsidR="00AB54CA">
        <w:t>/chance</w:t>
      </w:r>
      <w:r>
        <w:t xml:space="preserve"> of flooding for places in the Hawkesbury-Nepean Valley? What places will be flooded? </w:t>
      </w:r>
      <w:r w:rsidRPr="005724B9">
        <w:t>Where does it flood near us?</w:t>
      </w:r>
    </w:p>
    <w:p w14:paraId="3C5E6F57" w14:textId="209690C3" w:rsidR="008264A4" w:rsidRDefault="008264A4" w:rsidP="008264A4">
      <w:pPr>
        <w:pStyle w:val="ListParagraph"/>
        <w:rPr>
          <w:lang w:eastAsia="en-GB"/>
        </w:rPr>
      </w:pPr>
      <w:r w:rsidRPr="00176CDB">
        <w:rPr>
          <w:rStyle w:val="Strong"/>
        </w:rPr>
        <w:t xml:space="preserve">View </w:t>
      </w:r>
      <w:r w:rsidRPr="009F04A5">
        <w:rPr>
          <w:rStyle w:val="Strong"/>
        </w:rPr>
        <w:t xml:space="preserve">Maps 1 and </w:t>
      </w:r>
      <w:r w:rsidR="004E7BEC">
        <w:rPr>
          <w:rStyle w:val="Strong"/>
        </w:rPr>
        <w:t>2</w:t>
      </w:r>
      <w:r>
        <w:rPr>
          <w:rStyle w:val="Strong"/>
          <w:b w:val="0"/>
          <w:bCs w:val="0"/>
        </w:rPr>
        <w:t xml:space="preserve">. </w:t>
      </w:r>
      <w:r>
        <w:rPr>
          <w:lang w:eastAsia="en-GB"/>
        </w:rPr>
        <w:t>Use the Map 1 as stimulus</w:t>
      </w:r>
      <w:r w:rsidR="004E7BEC">
        <w:rPr>
          <w:lang w:eastAsia="en-GB"/>
        </w:rPr>
        <w:t xml:space="preserve"> and location</w:t>
      </w:r>
      <w:r>
        <w:rPr>
          <w:lang w:eastAsia="en-GB"/>
        </w:rPr>
        <w:t xml:space="preserve"> and Map </w:t>
      </w:r>
      <w:r w:rsidR="004E7BEC">
        <w:rPr>
          <w:lang w:eastAsia="en-GB"/>
        </w:rPr>
        <w:t>2</w:t>
      </w:r>
      <w:r>
        <w:rPr>
          <w:lang w:eastAsia="en-GB"/>
        </w:rPr>
        <w:t xml:space="preserve"> for students to examine the spatial distribution of the flood spread</w:t>
      </w:r>
      <w:r w:rsidR="004E7BEC">
        <w:rPr>
          <w:lang w:eastAsia="en-GB"/>
        </w:rPr>
        <w:t>.</w:t>
      </w:r>
    </w:p>
    <w:p w14:paraId="7173B3EB" w14:textId="77777777" w:rsidR="00A86D0E" w:rsidRPr="00A86D0E" w:rsidRDefault="008264A4" w:rsidP="008264A4">
      <w:pPr>
        <w:pStyle w:val="ListParagraph"/>
        <w:rPr>
          <w:b/>
          <w:bCs/>
          <w:lang w:eastAsia="en-GB"/>
        </w:rPr>
      </w:pPr>
      <w:r>
        <w:rPr>
          <w:rStyle w:val="Strong"/>
        </w:rPr>
        <w:t xml:space="preserve">Introduce </w:t>
      </w:r>
      <w:r w:rsidRPr="005724B9">
        <w:rPr>
          <w:rStyle w:val="Strong"/>
        </w:rPr>
        <w:t xml:space="preserve">the NSW SES </w:t>
      </w:r>
      <w:r>
        <w:rPr>
          <w:rStyle w:val="Strong"/>
        </w:rPr>
        <w:t>online</w:t>
      </w:r>
      <w:r w:rsidRPr="005724B9">
        <w:rPr>
          <w:rStyle w:val="Strong"/>
        </w:rPr>
        <w:t xml:space="preserve"> map</w:t>
      </w:r>
      <w:r w:rsidRPr="005724B9">
        <w:t xml:space="preserve"> </w:t>
      </w:r>
      <w:hyperlink r:id="rId17" w:history="1">
        <w:r w:rsidRPr="005724B9">
          <w:rPr>
            <w:rStyle w:val="Hyperlink"/>
          </w:rPr>
          <w:t>https://www.ses.nsw.gov.au/hawkesbury-nepean-floods/</w:t>
        </w:r>
      </w:hyperlink>
      <w:r w:rsidRPr="005724B9">
        <w:t xml:space="preserve"> </w:t>
      </w:r>
    </w:p>
    <w:p w14:paraId="0DE234A6" w14:textId="5DBF6626" w:rsidR="008264A4" w:rsidRPr="008B1B0A" w:rsidRDefault="00E201D7" w:rsidP="00A86D0E">
      <w:pPr>
        <w:pStyle w:val="ListParagraph"/>
        <w:numPr>
          <w:ilvl w:val="0"/>
          <w:numId w:val="0"/>
        </w:numPr>
        <w:ind w:left="720"/>
        <w:rPr>
          <w:b/>
          <w:bCs/>
          <w:lang w:eastAsia="en-GB"/>
        </w:rPr>
      </w:pPr>
      <w:r w:rsidRPr="00134D38">
        <w:t>E</w:t>
      </w:r>
      <w:r w:rsidR="008264A4" w:rsidRPr="00134D38">
        <w:t xml:space="preserve">xplore the flood spread for each </w:t>
      </w:r>
      <w:r w:rsidRPr="00134D38">
        <w:t>size / c</w:t>
      </w:r>
      <w:r w:rsidR="00CC1051" w:rsidRPr="00134D38">
        <w:t>hance.</w:t>
      </w:r>
    </w:p>
    <w:p w14:paraId="3A0A8831" w14:textId="127FEB75" w:rsidR="008264A4" w:rsidRPr="00F80A73" w:rsidRDefault="008264A4" w:rsidP="008264A4">
      <w:pPr>
        <w:pStyle w:val="ListParagraph"/>
        <w:rPr>
          <w:b/>
          <w:bCs/>
          <w:lang w:eastAsia="en-GB"/>
        </w:rPr>
      </w:pPr>
      <w:r>
        <w:rPr>
          <w:rStyle w:val="Strong"/>
        </w:rPr>
        <w:lastRenderedPageBreak/>
        <w:t xml:space="preserve">Using jigsaw groupings, </w:t>
      </w:r>
      <w:r w:rsidRPr="008B1B0A">
        <w:t xml:space="preserve">students use the map to investigate the flood risk for one place each: Wallacia, Emu Plains, Penrith, Richmond, Windsor, </w:t>
      </w:r>
      <w:r w:rsidR="00FA4960">
        <w:t xml:space="preserve">or </w:t>
      </w:r>
      <w:proofErr w:type="gramStart"/>
      <w:r w:rsidR="00FA4960">
        <w:t>other</w:t>
      </w:r>
      <w:proofErr w:type="gramEnd"/>
      <w:r w:rsidRPr="008B1B0A">
        <w:t xml:space="preserve"> suburb</w:t>
      </w:r>
      <w:r w:rsidR="00FA4960">
        <w:t xml:space="preserve"> in the Hawkesbury-Nepean Valley</w:t>
      </w:r>
      <w:r w:rsidRPr="008B1B0A">
        <w:t>.</w:t>
      </w:r>
      <w:r>
        <w:t xml:space="preserve"> They compile their information into Worksheet </w:t>
      </w:r>
      <w:r w:rsidR="00FE73A1">
        <w:t>2</w:t>
      </w:r>
      <w:r>
        <w:t>.</w:t>
      </w:r>
    </w:p>
    <w:p w14:paraId="41178902" w14:textId="1C0E5E71" w:rsidR="008264A4" w:rsidRDefault="008264A4" w:rsidP="008264A4">
      <w:pPr>
        <w:pStyle w:val="ListParagraph"/>
      </w:pPr>
      <w:r w:rsidRPr="00300198">
        <w:rPr>
          <w:b/>
          <w:bCs/>
        </w:rPr>
        <w:t xml:space="preserve">Students complete Worksheet </w:t>
      </w:r>
      <w:r w:rsidR="00FE73A1">
        <w:rPr>
          <w:b/>
          <w:bCs/>
        </w:rPr>
        <w:t>2</w:t>
      </w:r>
      <w:r w:rsidRPr="00300198">
        <w:t xml:space="preserve"> – </w:t>
      </w:r>
      <w:r w:rsidRPr="00300198">
        <w:rPr>
          <w:rStyle w:val="Emphasis"/>
        </w:rPr>
        <w:t>Flood Risk of Places in the Hawkesbury-Nepean</w:t>
      </w:r>
      <w:r>
        <w:rPr>
          <w:rStyle w:val="Emphasis"/>
        </w:rPr>
        <w:t>.</w:t>
      </w:r>
    </w:p>
    <w:p w14:paraId="73DF1D6D" w14:textId="148031B4" w:rsidR="009624AF" w:rsidRDefault="008264A4" w:rsidP="008264A4">
      <w:pPr>
        <w:pStyle w:val="ListParagraph"/>
      </w:pPr>
      <w:r>
        <w:rPr>
          <w:rStyle w:val="Strong"/>
        </w:rPr>
        <w:t xml:space="preserve">Go outside </w:t>
      </w:r>
      <w:r w:rsidRPr="00AD5E69">
        <w:t>and measure</w:t>
      </w:r>
      <w:r w:rsidRPr="00ED2306">
        <w:t xml:space="preserve"> out</w:t>
      </w:r>
      <w:r w:rsidRPr="004317FF">
        <w:rPr>
          <w:rStyle w:val="Strong"/>
        </w:rPr>
        <w:t xml:space="preserve"> </w:t>
      </w:r>
      <w:r w:rsidRPr="003B6D4E">
        <w:t>the flood heights</w:t>
      </w:r>
      <w:r w:rsidR="00FE73A1">
        <w:t xml:space="preserve"> reached at </w:t>
      </w:r>
      <w:r>
        <w:t xml:space="preserve">each place </w:t>
      </w:r>
      <w:r w:rsidRPr="003B6D4E">
        <w:t>to gain an understanding of the depth</w:t>
      </w:r>
      <w:r>
        <w:t>s</w:t>
      </w:r>
      <w:r w:rsidRPr="003B6D4E">
        <w:t xml:space="preserve">. </w:t>
      </w:r>
      <w:r w:rsidR="009624AF">
        <w:t>This can be done on a building or on the ground. Compare to the height of a child (say 1.3m), adult (1.75m), car (SUV= 1.6m), house (single storey = 4.3m).</w:t>
      </w:r>
    </w:p>
    <w:p w14:paraId="3EEFD6F6" w14:textId="484502E2" w:rsidR="008264A4" w:rsidRDefault="008264A4" w:rsidP="009624AF">
      <w:pPr>
        <w:pStyle w:val="ListParagraph"/>
        <w:numPr>
          <w:ilvl w:val="0"/>
          <w:numId w:val="0"/>
        </w:numPr>
        <w:ind w:left="720"/>
      </w:pPr>
      <w:r w:rsidRPr="003B6D4E">
        <w:t xml:space="preserve">For example, flood height at Windsor in 1990 was 12.9 metres above normal river height and 19.1 metres in </w:t>
      </w:r>
      <w:r w:rsidR="00703B00">
        <w:t xml:space="preserve">the </w:t>
      </w:r>
      <w:r w:rsidRPr="003B6D4E">
        <w:t>1867</w:t>
      </w:r>
      <w:r w:rsidR="00703B00">
        <w:t xml:space="preserve"> flood, which is the worst on record in the valley.</w:t>
      </w:r>
    </w:p>
    <w:p w14:paraId="12166EEA" w14:textId="1640DA1A" w:rsidR="008264A4" w:rsidRDefault="008264A4" w:rsidP="008264A4">
      <w:pPr>
        <w:pStyle w:val="ListParagraph"/>
      </w:pPr>
      <w:r>
        <w:rPr>
          <w:rStyle w:val="Strong"/>
        </w:rPr>
        <w:t xml:space="preserve">Students compose </w:t>
      </w:r>
      <w:r>
        <w:t xml:space="preserve">a </w:t>
      </w:r>
      <w:r w:rsidR="00E463F9">
        <w:t xml:space="preserve">slogan </w:t>
      </w:r>
      <w:r>
        <w:t xml:space="preserve">that captures the essence of flood likelihood to communities in the Hawkesbury-Nepean Valley. They draft this into the space on Worksheet </w:t>
      </w:r>
      <w:r w:rsidR="00E463F9">
        <w:t>2</w:t>
      </w:r>
      <w:r>
        <w:t>.</w:t>
      </w:r>
    </w:p>
    <w:p w14:paraId="01A9CECB" w14:textId="77777777" w:rsidR="008264A4" w:rsidRPr="001458C2" w:rsidRDefault="008264A4" w:rsidP="008264A4">
      <w:pPr>
        <w:pStyle w:val="Heading3"/>
        <w:rPr>
          <w:i w:val="0"/>
          <w:iCs/>
        </w:rPr>
      </w:pPr>
      <w:r w:rsidRPr="00134165">
        <w:t>Terminology</w:t>
      </w:r>
      <w:r>
        <w:rPr>
          <w:rStyle w:val="Emphasis"/>
        </w:rPr>
        <w:t xml:space="preserve"> </w:t>
      </w:r>
    </w:p>
    <w:p w14:paraId="28C20203" w14:textId="528FD7AD" w:rsidR="009624AF" w:rsidRPr="005E5B90" w:rsidRDefault="008264A4" w:rsidP="009624AF">
      <w:pPr>
        <w:pStyle w:val="ListParagraph"/>
        <w:rPr>
          <w:rStyle w:val="Emphasis"/>
        </w:rPr>
      </w:pPr>
      <w:bookmarkStart w:id="2" w:name="_Hlk26347723"/>
      <w:r w:rsidRPr="005E5B90">
        <w:rPr>
          <w:rStyle w:val="Emphasis"/>
        </w:rPr>
        <w:t xml:space="preserve">Very high </w:t>
      </w:r>
      <w:r w:rsidR="00244A29" w:rsidRPr="005E5B90">
        <w:rPr>
          <w:rStyle w:val="Emphasis"/>
        </w:rPr>
        <w:t>chance,</w:t>
      </w:r>
      <w:r w:rsidRPr="005E5B90">
        <w:rPr>
          <w:rStyle w:val="Emphasis"/>
        </w:rPr>
        <w:t xml:space="preserve"> high </w:t>
      </w:r>
      <w:r w:rsidR="00244A29" w:rsidRPr="005E5B90">
        <w:rPr>
          <w:rStyle w:val="Emphasis"/>
        </w:rPr>
        <w:t>chance</w:t>
      </w:r>
      <w:r w:rsidRPr="005E5B90">
        <w:rPr>
          <w:rStyle w:val="Emphasis"/>
        </w:rPr>
        <w:t xml:space="preserve">, medium </w:t>
      </w:r>
      <w:r w:rsidR="00244A29" w:rsidRPr="005E5B90">
        <w:rPr>
          <w:rStyle w:val="Emphasis"/>
        </w:rPr>
        <w:t>chance</w:t>
      </w:r>
      <w:r w:rsidRPr="005E5B90">
        <w:rPr>
          <w:rStyle w:val="Emphasis"/>
        </w:rPr>
        <w:t xml:space="preserve">, low </w:t>
      </w:r>
      <w:r w:rsidR="00244A29" w:rsidRPr="005E5B90">
        <w:rPr>
          <w:rStyle w:val="Emphasis"/>
        </w:rPr>
        <w:t>chance</w:t>
      </w:r>
      <w:r w:rsidRPr="005E5B90">
        <w:rPr>
          <w:rStyle w:val="Emphasis"/>
        </w:rPr>
        <w:t>, extremely low</w:t>
      </w:r>
      <w:r w:rsidR="002A36B8">
        <w:rPr>
          <w:rStyle w:val="Emphasis"/>
        </w:rPr>
        <w:t xml:space="preserve"> chance</w:t>
      </w:r>
      <w:r w:rsidRPr="005E5B90">
        <w:rPr>
          <w:rStyle w:val="Emphasis"/>
        </w:rPr>
        <w:t>, flood risk, occurring, depth, metres, lifetime.</w:t>
      </w:r>
      <w:bookmarkStart w:id="3" w:name="_GoBack"/>
      <w:bookmarkEnd w:id="3"/>
    </w:p>
    <w:bookmarkEnd w:id="2"/>
    <w:p w14:paraId="3DD39C9B" w14:textId="77777777" w:rsidR="008264A4" w:rsidRDefault="008264A4" w:rsidP="008264A4">
      <w:pPr>
        <w:pStyle w:val="Heading3"/>
        <w:rPr>
          <w:rStyle w:val="Strong"/>
          <w:b/>
          <w:bCs w:val="0"/>
        </w:rPr>
      </w:pPr>
      <w:r>
        <w:rPr>
          <w:rStyle w:val="Strong"/>
          <w:b/>
          <w:bCs w:val="0"/>
        </w:rPr>
        <w:t>Background notes</w:t>
      </w:r>
    </w:p>
    <w:p w14:paraId="7A2BB26F" w14:textId="77777777" w:rsidR="008264A4" w:rsidRDefault="008264A4" w:rsidP="008264A4">
      <w:pPr>
        <w:pStyle w:val="ListParagraph"/>
      </w:pPr>
      <w:r w:rsidRPr="004317FF">
        <w:rPr>
          <w:rStyle w:val="Emphasis"/>
        </w:rPr>
        <w:t xml:space="preserve">Hawkesbury-Nepean Valley Regional Flood Study July 2019 Overview </w:t>
      </w:r>
      <w:hyperlink r:id="rId18" w:history="1">
        <w:r w:rsidRPr="00EB0CDA">
          <w:rPr>
            <w:rStyle w:val="Hyperlink"/>
          </w:rPr>
          <w:t>http://www.infrastructure.nsw.gov.au/media/2162/ec_insw_hawkesbury-nepean_fss-document_web.pdf</w:t>
        </w:r>
      </w:hyperlink>
    </w:p>
    <w:p w14:paraId="79693B24" w14:textId="77777777" w:rsidR="008264A4" w:rsidRPr="00993840" w:rsidRDefault="008264A4" w:rsidP="008264A4">
      <w:pPr>
        <w:pStyle w:val="ListParagraph"/>
        <w:rPr>
          <w:rStyle w:val="Hyperlink"/>
          <w:color w:val="auto"/>
          <w:u w:val="none"/>
        </w:rPr>
      </w:pPr>
      <w:r w:rsidRPr="004317FF">
        <w:rPr>
          <w:rStyle w:val="Emphasis"/>
        </w:rPr>
        <w:t>Flood Risk in the Hawkesbury-Nepean Valley</w:t>
      </w:r>
      <w:r>
        <w:t xml:space="preserve"> </w:t>
      </w:r>
      <w:hyperlink r:id="rId19" w:history="1">
        <w:r w:rsidRPr="00EB0CDA">
          <w:rPr>
            <w:rStyle w:val="Hyperlink"/>
          </w:rPr>
          <w:t>https://www.ses.nsw.gov.au/hawkesbury-nepean-floods</w:t>
        </w:r>
      </w:hyperlink>
    </w:p>
    <w:p w14:paraId="550EC6CB" w14:textId="32002BB2" w:rsidR="008264A4" w:rsidRDefault="008264A4" w:rsidP="008264A4">
      <w:pPr>
        <w:pStyle w:val="ListParagraph"/>
      </w:pPr>
      <w:r w:rsidRPr="00FB4E5B">
        <w:rPr>
          <w:rStyle w:val="Strong"/>
        </w:rPr>
        <w:t>Mathematics link:</w:t>
      </w:r>
      <w:r>
        <w:t xml:space="preserve"> Refer to </w:t>
      </w:r>
      <w:r w:rsidRPr="00C43EBD">
        <w:rPr>
          <w:rStyle w:val="Emphasis"/>
        </w:rPr>
        <w:t>Mathematics K-10 Syllabus</w:t>
      </w:r>
      <w:r>
        <w:t xml:space="preserve">, Stage 2, Chance 2 – using the terms ‘more likely’ and ‘less likely’ to describe events </w:t>
      </w:r>
      <w:hyperlink r:id="rId20" w:history="1">
        <w:r w:rsidRPr="00A427BB">
          <w:rPr>
            <w:rStyle w:val="Hyperlink"/>
          </w:rPr>
          <w:t>https://educationstandards.nsw.edu.au/wps/portal/nesa/k-10/learning-areas/mathematics/mathematics-k-10/content/1135</w:t>
        </w:r>
      </w:hyperlink>
      <w:r>
        <w:t xml:space="preserve"> </w:t>
      </w:r>
    </w:p>
    <w:p w14:paraId="48F968CF" w14:textId="190B3485" w:rsidR="00E463F9" w:rsidRDefault="00E463F9" w:rsidP="00E463F9">
      <w:pPr>
        <w:pStyle w:val="Heading3"/>
      </w:pPr>
      <w:r>
        <w:t>Teaching tools:</w:t>
      </w:r>
    </w:p>
    <w:p w14:paraId="4B9908F4" w14:textId="1060D565" w:rsidR="00E463F9" w:rsidRDefault="00E463F9" w:rsidP="0042124C">
      <w:pPr>
        <w:pStyle w:val="ListParagraph"/>
        <w:numPr>
          <w:ilvl w:val="0"/>
          <w:numId w:val="35"/>
        </w:numPr>
      </w:pPr>
      <w:r>
        <w:t xml:space="preserve">Maps 1 and 2 – print copies </w:t>
      </w:r>
      <w:r w:rsidR="0042124C">
        <w:t>- one</w:t>
      </w:r>
      <w:r>
        <w:t xml:space="preserve"> per table/group/pair or print large copies for the class to discuss</w:t>
      </w:r>
    </w:p>
    <w:p w14:paraId="6D1807A0" w14:textId="498E44D5" w:rsidR="00E463F9" w:rsidRDefault="00E463F9" w:rsidP="0042124C">
      <w:pPr>
        <w:pStyle w:val="ListParagraph"/>
        <w:numPr>
          <w:ilvl w:val="0"/>
          <w:numId w:val="35"/>
        </w:numPr>
      </w:pPr>
      <w:r>
        <w:t>Devices or smart TV to view NSW SES online map</w:t>
      </w:r>
    </w:p>
    <w:p w14:paraId="727132C6" w14:textId="1A9A9929" w:rsidR="00E463F9" w:rsidRDefault="00E463F9" w:rsidP="0042124C">
      <w:pPr>
        <w:pStyle w:val="ListParagraph"/>
        <w:numPr>
          <w:ilvl w:val="0"/>
          <w:numId w:val="35"/>
        </w:numPr>
      </w:pPr>
      <w:r>
        <w:t>Tape measure and long string or wool to measure flood heights</w:t>
      </w:r>
    </w:p>
    <w:p w14:paraId="16E6920F" w14:textId="049AB545" w:rsidR="00E463F9" w:rsidRDefault="00E463F9" w:rsidP="0042124C">
      <w:pPr>
        <w:pStyle w:val="ListParagraph"/>
        <w:numPr>
          <w:ilvl w:val="0"/>
          <w:numId w:val="35"/>
        </w:numPr>
      </w:pPr>
      <w:r>
        <w:t xml:space="preserve">Worksheet 2 – </w:t>
      </w:r>
      <w:r w:rsidR="0042124C">
        <w:t>one</w:t>
      </w:r>
      <w:r>
        <w:t xml:space="preserve"> per student</w:t>
      </w:r>
    </w:p>
    <w:p w14:paraId="56487AE0" w14:textId="77777777" w:rsidR="00300BF6" w:rsidRDefault="00300BF6" w:rsidP="00300BF6">
      <w:pPr>
        <w:pStyle w:val="Heading3"/>
      </w:pPr>
      <w:r>
        <w:t>Notes to parents/carers for use at home</w:t>
      </w:r>
    </w:p>
    <w:p w14:paraId="5D357817" w14:textId="009CB0F9" w:rsidR="00300BF6" w:rsidRDefault="00ED1D47" w:rsidP="00D34FB3">
      <w:pPr>
        <w:ind w:left="720"/>
      </w:pPr>
      <w:r>
        <w:t xml:space="preserve">If you wish to complete this activity with your </w:t>
      </w:r>
      <w:proofErr w:type="gramStart"/>
      <w:r>
        <w:t>child</w:t>
      </w:r>
      <w:proofErr w:type="gramEnd"/>
      <w:r>
        <w:t xml:space="preserve"> they can choose to investigate all sites named and enter the data on the worksheet or </w:t>
      </w:r>
      <w:r w:rsidR="00D34FB3">
        <w:t>only study</w:t>
      </w:r>
      <w:r>
        <w:t xml:space="preserve"> one or two </w:t>
      </w:r>
      <w:r w:rsidR="00D34FB3">
        <w:t>locations</w:t>
      </w:r>
      <w:r>
        <w:t xml:space="preserve">. The comparison activity (measuring relative heights) can be done using your house as a reference. </w:t>
      </w:r>
    </w:p>
    <w:p w14:paraId="7EE2E28D" w14:textId="507C94E1" w:rsidR="00ED1D47" w:rsidRDefault="00ED1D47" w:rsidP="00300BF6">
      <w:r>
        <w:tab/>
        <w:t>Your child may like to come up with a slogan about flood risk to complete worksheet 2.</w:t>
      </w:r>
    </w:p>
    <w:p w14:paraId="50FADF58" w14:textId="0945A667" w:rsidR="008264A4" w:rsidRDefault="008264A4">
      <w:pPr>
        <w:spacing w:after="0" w:line="240" w:lineRule="auto"/>
      </w:pPr>
      <w:r>
        <w:br w:type="page"/>
      </w:r>
    </w:p>
    <w:p w14:paraId="76A03820" w14:textId="22E83F5D" w:rsidR="00AF7C9B" w:rsidRDefault="00AF7C9B" w:rsidP="00AF7C9B">
      <w:pPr>
        <w:pStyle w:val="Heading2"/>
      </w:pPr>
      <w:r w:rsidRPr="0009088A">
        <w:lastRenderedPageBreak/>
        <w:t>Activity 1</w:t>
      </w:r>
      <w:r>
        <w:t>.</w:t>
      </w:r>
      <w:r w:rsidR="008264A4">
        <w:t>4</w:t>
      </w:r>
      <w:r w:rsidRPr="0009088A">
        <w:t xml:space="preserve"> </w:t>
      </w:r>
      <w:r>
        <w:t>– Characteristics of the Penrith / Emu Plains Floodplain</w:t>
      </w:r>
      <w:r w:rsidRPr="00BA18EA">
        <w:t xml:space="preserve"> </w:t>
      </w:r>
    </w:p>
    <w:p w14:paraId="7B9619C9" w14:textId="77777777" w:rsidR="00AF7C9B" w:rsidRDefault="00AF7C9B" w:rsidP="00AF7C9B">
      <w:pPr>
        <w:pStyle w:val="Heading3"/>
      </w:pPr>
      <w:r>
        <w:rPr>
          <w:noProof/>
          <w:lang w:eastAsia="en-AU"/>
        </w:rPr>
        <w:drawing>
          <wp:inline distT="0" distB="0" distL="0" distR="0" wp14:anchorId="502F93B4" wp14:editId="68C8CAFB">
            <wp:extent cx="6604000" cy="4427497"/>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_0383.JPG"/>
                    <pic:cNvPicPr/>
                  </pic:nvPicPr>
                  <pic:blipFill>
                    <a:blip r:embed="rId21"/>
                    <a:stretch>
                      <a:fillRect/>
                    </a:stretch>
                  </pic:blipFill>
                  <pic:spPr>
                    <a:xfrm>
                      <a:off x="0" y="0"/>
                      <a:ext cx="6614938" cy="4434830"/>
                    </a:xfrm>
                    <a:prstGeom prst="rect">
                      <a:avLst/>
                    </a:prstGeom>
                  </pic:spPr>
                </pic:pic>
              </a:graphicData>
            </a:graphic>
          </wp:inline>
        </w:drawing>
      </w:r>
    </w:p>
    <w:p w14:paraId="48681F18" w14:textId="68763C74" w:rsidR="00AF7C9B" w:rsidRDefault="00AF7C9B" w:rsidP="00D86030">
      <w:pPr>
        <w:pStyle w:val="Caption"/>
      </w:pPr>
      <w:r w:rsidRPr="00D86030">
        <w:t xml:space="preserve">Nepean River, looking south-west to </w:t>
      </w:r>
      <w:proofErr w:type="spellStart"/>
      <w:r w:rsidRPr="00D86030">
        <w:t>Tench</w:t>
      </w:r>
      <w:proofErr w:type="spellEnd"/>
      <w:r w:rsidRPr="00D86030">
        <w:t xml:space="preserve"> Reserve Boat Ramp and the M4 motorway bridge at </w:t>
      </w:r>
      <w:proofErr w:type="spellStart"/>
      <w:r w:rsidRPr="00D86030">
        <w:t>Jamisontown</w:t>
      </w:r>
      <w:proofErr w:type="spellEnd"/>
      <w:r w:rsidRPr="00D86030">
        <w:t xml:space="preserve">. Photograph taken from </w:t>
      </w:r>
      <w:proofErr w:type="spellStart"/>
      <w:r w:rsidR="00723F91" w:rsidRPr="00D86030">
        <w:t>Yandhai</w:t>
      </w:r>
      <w:proofErr w:type="spellEnd"/>
      <w:r w:rsidR="00723F91" w:rsidRPr="00D86030">
        <w:t xml:space="preserve"> Nepean Crossing</w:t>
      </w:r>
      <w:r w:rsidRPr="00D86030">
        <w:t>, Penrith.</w:t>
      </w:r>
      <w:r w:rsidR="00BA25D3">
        <w:t xml:space="preserve"> Image: </w:t>
      </w:r>
      <w:r w:rsidR="00E463F9">
        <w:t>Western Sydney University 2019</w:t>
      </w:r>
    </w:p>
    <w:p w14:paraId="12A869A7" w14:textId="604762E2" w:rsidR="00E463F9" w:rsidRPr="00E463F9" w:rsidRDefault="00E463F9" w:rsidP="00B450E0">
      <w:r>
        <w:t>Time required: 15 – 20 minutes</w:t>
      </w:r>
    </w:p>
    <w:p w14:paraId="5D7DA4EC" w14:textId="18BFE2DC" w:rsidR="00AF7C9B" w:rsidRDefault="00AF7C9B" w:rsidP="00AF7C9B">
      <w:pPr>
        <w:pStyle w:val="Heading3"/>
      </w:pPr>
      <w:r>
        <w:t xml:space="preserve">Acquiring </w:t>
      </w:r>
      <w:r w:rsidR="00D429DE">
        <w:t xml:space="preserve">and processing </w:t>
      </w:r>
      <w:r>
        <w:t>geographical information</w:t>
      </w:r>
    </w:p>
    <w:p w14:paraId="26DC9CA2" w14:textId="1AFA1E76" w:rsidR="00E53792" w:rsidRPr="00E53792" w:rsidRDefault="00E53792" w:rsidP="00A86116">
      <w:pPr>
        <w:pStyle w:val="ListParagraph"/>
        <w:rPr>
          <w:rStyle w:val="Strong"/>
          <w:b w:val="0"/>
          <w:bCs w:val="0"/>
        </w:rPr>
      </w:pPr>
      <w:r w:rsidRPr="00E53792">
        <w:rPr>
          <w:rStyle w:val="Strong"/>
        </w:rPr>
        <w:t>Pose the questions</w:t>
      </w:r>
      <w:r>
        <w:rPr>
          <w:rStyle w:val="Strong"/>
          <w:b w:val="0"/>
          <w:bCs w:val="0"/>
        </w:rPr>
        <w:t>: Where is the Nepean River? What places surround it? How do people interact with those places and the environments?</w:t>
      </w:r>
    </w:p>
    <w:p w14:paraId="42C0A7A1" w14:textId="77E8539D" w:rsidR="00B17E8E" w:rsidRDefault="00A86116" w:rsidP="00A86116">
      <w:pPr>
        <w:pStyle w:val="ListParagraph"/>
        <w:rPr>
          <w:rStyle w:val="Strong"/>
          <w:b w:val="0"/>
          <w:bCs w:val="0"/>
        </w:rPr>
      </w:pPr>
      <w:r>
        <w:rPr>
          <w:rStyle w:val="Strong"/>
        </w:rPr>
        <w:t xml:space="preserve">View the photograph </w:t>
      </w:r>
      <w:r w:rsidRPr="002D3E9C">
        <w:t>of the Nepean River</w:t>
      </w:r>
      <w:r>
        <w:t xml:space="preserve">. </w:t>
      </w:r>
      <w:r w:rsidRPr="00040EC8">
        <w:t>Name the human and natural features</w:t>
      </w:r>
      <w:r w:rsidRPr="00C42877">
        <w:rPr>
          <w:rStyle w:val="Strong"/>
          <w:b w:val="0"/>
          <w:bCs w:val="0"/>
        </w:rPr>
        <w:t xml:space="preserve"> in the photograph</w:t>
      </w:r>
    </w:p>
    <w:p w14:paraId="6D43802F" w14:textId="269FB3B6" w:rsidR="00A86116" w:rsidRDefault="00B17E8E" w:rsidP="00B17E8E">
      <w:pPr>
        <w:pStyle w:val="ListParagraph"/>
      </w:pPr>
      <w:r>
        <w:rPr>
          <w:rStyle w:val="Strong"/>
        </w:rPr>
        <w:t xml:space="preserve">Acknowledge the traditional custodians </w:t>
      </w:r>
      <w:r w:rsidRPr="00B17E8E">
        <w:t xml:space="preserve">of the area, </w:t>
      </w:r>
      <w:r w:rsidR="005A1179">
        <w:t xml:space="preserve">including </w:t>
      </w:r>
      <w:r w:rsidRPr="00B17E8E">
        <w:t xml:space="preserve">the </w:t>
      </w:r>
      <w:proofErr w:type="spellStart"/>
      <w:r w:rsidRPr="00B17E8E">
        <w:t>Darug</w:t>
      </w:r>
      <w:proofErr w:type="spellEnd"/>
      <w:r w:rsidRPr="00B17E8E">
        <w:t xml:space="preserve"> people</w:t>
      </w:r>
      <w:r w:rsidR="005A1179">
        <w:t xml:space="preserve">. </w:t>
      </w:r>
      <w:proofErr w:type="spellStart"/>
      <w:r w:rsidR="005A1179">
        <w:t>Yandhai</w:t>
      </w:r>
      <w:proofErr w:type="spellEnd"/>
      <w:r w:rsidR="005A1179">
        <w:t xml:space="preserve"> is a traditional name for the Nepean River and </w:t>
      </w:r>
      <w:proofErr w:type="spellStart"/>
      <w:r w:rsidRPr="006A099C">
        <w:t>Deerubbin</w:t>
      </w:r>
      <w:proofErr w:type="spellEnd"/>
      <w:r>
        <w:t xml:space="preserve"> </w:t>
      </w:r>
      <w:r w:rsidR="005A1179">
        <w:t>is a</w:t>
      </w:r>
      <w:r>
        <w:t xml:space="preserve"> traditional name of the </w:t>
      </w:r>
      <w:r w:rsidR="005A1179">
        <w:t>Hawkesbury R</w:t>
      </w:r>
      <w:r>
        <w:t>iver.</w:t>
      </w:r>
    </w:p>
    <w:p w14:paraId="519981E9" w14:textId="7C52E6F8" w:rsidR="00A86116" w:rsidRDefault="00A86116" w:rsidP="00A86116">
      <w:pPr>
        <w:pStyle w:val="ListParagraph"/>
      </w:pPr>
      <w:r w:rsidRPr="00040EC8">
        <w:rPr>
          <w:rStyle w:val="Strong"/>
        </w:rPr>
        <w:t>Activate prior knowledge</w:t>
      </w:r>
      <w:r>
        <w:rPr>
          <w:rStyle w:val="Strong"/>
          <w:b w:val="0"/>
          <w:bCs w:val="0"/>
        </w:rPr>
        <w:t xml:space="preserve"> and share </w:t>
      </w:r>
      <w:r w:rsidRPr="00887F1D">
        <w:t xml:space="preserve">personal experiences of visiting, using or crossing the river. </w:t>
      </w:r>
    </w:p>
    <w:p w14:paraId="0919A4C9" w14:textId="72CDEF00" w:rsidR="00A86116" w:rsidRDefault="00A86116" w:rsidP="00A86116">
      <w:pPr>
        <w:pStyle w:val="ListParagraph"/>
      </w:pPr>
      <w:r>
        <w:rPr>
          <w:rStyle w:val="Strong"/>
        </w:rPr>
        <w:t xml:space="preserve">Explore a bird’s-eye view </w:t>
      </w:r>
      <w:r w:rsidRPr="00181FDA">
        <w:t xml:space="preserve">by </w:t>
      </w:r>
      <w:r>
        <w:t xml:space="preserve">interacting with the </w:t>
      </w:r>
      <w:r w:rsidRPr="00B20F5D">
        <w:t>360º Street View image</w:t>
      </w:r>
      <w:r>
        <w:t xml:space="preserve"> of the area </w:t>
      </w:r>
      <w:hyperlink r:id="rId22" w:history="1">
        <w:r w:rsidRPr="00EB0CDA">
          <w:rPr>
            <w:rStyle w:val="Hyperlink"/>
          </w:rPr>
          <w:t>https://goo.gl/maps/MfV9DYv1YJ7RDd6z8</w:t>
        </w:r>
      </w:hyperlink>
      <w:r>
        <w:rPr>
          <w:rStyle w:val="Strong"/>
        </w:rPr>
        <w:t xml:space="preserve"> </w:t>
      </w:r>
      <w:r w:rsidRPr="006D405B">
        <w:t xml:space="preserve">Use the image to </w:t>
      </w:r>
      <w:r>
        <w:t>describe topography and name landforms</w:t>
      </w:r>
      <w:r w:rsidRPr="006D405B">
        <w:t xml:space="preserve">: valley, floodplain, mountains, river. </w:t>
      </w:r>
      <w:r>
        <w:t>Differentiate between the different land uses shown in the image: residential, farmland, industrial</w:t>
      </w:r>
      <w:r w:rsidR="00412CA8">
        <w:t xml:space="preserve"> and</w:t>
      </w:r>
      <w:r>
        <w:t xml:space="preserve"> recreation.</w:t>
      </w:r>
      <w:r w:rsidRPr="00273EB3">
        <w:rPr>
          <w:rStyle w:val="Strong"/>
        </w:rPr>
        <w:t xml:space="preserve"> </w:t>
      </w:r>
      <w:r w:rsidRPr="00273EB3">
        <w:t>Name the place</w:t>
      </w:r>
      <w:r>
        <w:rPr>
          <w:rStyle w:val="Strong"/>
        </w:rPr>
        <w:t xml:space="preserve"> </w:t>
      </w:r>
      <w:r w:rsidRPr="00273EB3">
        <w:rPr>
          <w:rStyle w:val="Strong"/>
          <w:b w:val="0"/>
          <w:bCs w:val="0"/>
        </w:rPr>
        <w:t xml:space="preserve">as the </w:t>
      </w:r>
      <w:r w:rsidRPr="00273EB3">
        <w:t xml:space="preserve">Penrith </w:t>
      </w:r>
      <w:r w:rsidRPr="00614C70">
        <w:t>/ Emu Plains Floodplain</w:t>
      </w:r>
      <w:r>
        <w:t xml:space="preserve"> within the region of the Hawkesbury-Nepean Valley</w:t>
      </w:r>
      <w:r w:rsidRPr="00614C70">
        <w:t xml:space="preserve">. </w:t>
      </w:r>
    </w:p>
    <w:p w14:paraId="37D35E07" w14:textId="77777777" w:rsidR="00A86116" w:rsidRDefault="00A86116" w:rsidP="00A86116">
      <w:pPr>
        <w:pStyle w:val="ListParagraph"/>
      </w:pPr>
      <w:r>
        <w:rPr>
          <w:rStyle w:val="Strong"/>
        </w:rPr>
        <w:t xml:space="preserve">Define </w:t>
      </w:r>
      <w:r w:rsidRPr="00627641">
        <w:rPr>
          <w:rStyle w:val="Strong"/>
        </w:rPr>
        <w:t>‘floodplain’</w:t>
      </w:r>
      <w:r w:rsidRPr="00CF6DB5">
        <w:t xml:space="preserve"> as a</w:t>
      </w:r>
      <w:r>
        <w:t xml:space="preserve">n </w:t>
      </w:r>
      <w:r w:rsidRPr="00CF6DB5">
        <w:t xml:space="preserve">area </w:t>
      </w:r>
      <w:r>
        <w:t xml:space="preserve">of land </w:t>
      </w:r>
      <w:r w:rsidRPr="00CF6DB5">
        <w:t xml:space="preserve">near a river that </w:t>
      </w:r>
      <w:r>
        <w:t xml:space="preserve">is prone to </w:t>
      </w:r>
      <w:r w:rsidRPr="00CF6DB5">
        <w:t>flood</w:t>
      </w:r>
      <w:r>
        <w:t>ing</w:t>
      </w:r>
      <w:r w:rsidRPr="00CF6DB5">
        <w:t xml:space="preserve">. </w:t>
      </w:r>
    </w:p>
    <w:p w14:paraId="42CB166C" w14:textId="59F44F04" w:rsidR="00A86116" w:rsidRDefault="00A86116" w:rsidP="00A86116">
      <w:pPr>
        <w:pStyle w:val="ListParagraph"/>
      </w:pPr>
      <w:r>
        <w:rPr>
          <w:rStyle w:val="Strong"/>
        </w:rPr>
        <w:t xml:space="preserve">Locate the place </w:t>
      </w:r>
      <w:r w:rsidRPr="00E06DF1">
        <w:t>using Google Maps</w:t>
      </w:r>
      <w:r>
        <w:t xml:space="preserve"> </w:t>
      </w:r>
      <w:hyperlink r:id="rId23" w:history="1">
        <w:r w:rsidRPr="00EB0CDA">
          <w:rPr>
            <w:rStyle w:val="Hyperlink"/>
          </w:rPr>
          <w:t>https://goo.gl/maps/ekK9E8uNmtPtpZbx6</w:t>
        </w:r>
      </w:hyperlink>
      <w:r>
        <w:t xml:space="preserve"> Locate the M4 bridge, Victoria Bridge, </w:t>
      </w:r>
      <w:proofErr w:type="spellStart"/>
      <w:r w:rsidR="00703B00">
        <w:t>Yandhai</w:t>
      </w:r>
      <w:proofErr w:type="spellEnd"/>
      <w:r w:rsidR="00703B00">
        <w:t xml:space="preserve">-Nepean Pedestrian Bridge, </w:t>
      </w:r>
      <w:proofErr w:type="spellStart"/>
      <w:r>
        <w:t>Jamisontown</w:t>
      </w:r>
      <w:proofErr w:type="spellEnd"/>
      <w:r>
        <w:t>, Emu Plains, Penrith.</w:t>
      </w:r>
    </w:p>
    <w:p w14:paraId="04280BF3" w14:textId="31D23726" w:rsidR="00A86116" w:rsidRDefault="00A86116" w:rsidP="00A86116">
      <w:pPr>
        <w:pStyle w:val="ListParagraph"/>
      </w:pPr>
      <w:r w:rsidRPr="00887F1D">
        <w:rPr>
          <w:rStyle w:val="Strong"/>
        </w:rPr>
        <w:lastRenderedPageBreak/>
        <w:t>Identify and name land uses</w:t>
      </w:r>
      <w:r>
        <w:t xml:space="preserve"> by switching between map and satellite views and using the zoom function. Introduce the words used to describe human land uses: residential, commercial, industrial, recreational, agricultural</w:t>
      </w:r>
      <w:r w:rsidR="00FE73A1">
        <w:t>, tran</w:t>
      </w:r>
      <w:r w:rsidR="00E463F9">
        <w:t>s</w:t>
      </w:r>
      <w:r w:rsidR="00FE73A1">
        <w:t>port</w:t>
      </w:r>
      <w:r>
        <w:t>.</w:t>
      </w:r>
    </w:p>
    <w:p w14:paraId="75FDADDC" w14:textId="23226C3D" w:rsidR="00B17E8E" w:rsidRPr="000553A8" w:rsidRDefault="00B17E8E" w:rsidP="00B17E8E">
      <w:pPr>
        <w:pStyle w:val="ListParagraph"/>
        <w:rPr>
          <w:i/>
          <w:iCs/>
        </w:rPr>
      </w:pPr>
      <w:r w:rsidRPr="009E382A">
        <w:rPr>
          <w:rStyle w:val="Strong"/>
        </w:rPr>
        <w:t xml:space="preserve">Students </w:t>
      </w:r>
      <w:r>
        <w:rPr>
          <w:rStyle w:val="Strong"/>
        </w:rPr>
        <w:t xml:space="preserve">complete Worksheet </w:t>
      </w:r>
      <w:r w:rsidR="00FE73A1">
        <w:rPr>
          <w:rStyle w:val="Strong"/>
        </w:rPr>
        <w:t>3</w:t>
      </w:r>
      <w:r>
        <w:rPr>
          <w:rStyle w:val="Strong"/>
        </w:rPr>
        <w:t xml:space="preserve"> </w:t>
      </w:r>
      <w:r w:rsidRPr="00614C70">
        <w:t xml:space="preserve">– </w:t>
      </w:r>
      <w:r w:rsidRPr="00614C70">
        <w:rPr>
          <w:rStyle w:val="Emphasis"/>
        </w:rPr>
        <w:t>Land Uses of the Penrith / Emu Plains Floodplain</w:t>
      </w:r>
      <w:r>
        <w:rPr>
          <w:rStyle w:val="Emphasis"/>
        </w:rPr>
        <w:t>.</w:t>
      </w:r>
    </w:p>
    <w:p w14:paraId="0F5F0D2C" w14:textId="7CF41C7D" w:rsidR="00A86116" w:rsidRDefault="00A86116" w:rsidP="00A86116">
      <w:pPr>
        <w:pStyle w:val="ListParagraph"/>
      </w:pPr>
      <w:r w:rsidRPr="00FA4FEB">
        <w:rPr>
          <w:rStyle w:val="Strong"/>
        </w:rPr>
        <w:t xml:space="preserve">Go outside </w:t>
      </w:r>
      <w:r w:rsidRPr="00273EB3">
        <w:t>to photograph eye-level views</w:t>
      </w:r>
      <w:r w:rsidRPr="00FA4FEB">
        <w:t xml:space="preserve"> of the </w:t>
      </w:r>
      <w:r>
        <w:t xml:space="preserve">local </w:t>
      </w:r>
      <w:r w:rsidRPr="00FA4FEB">
        <w:t>area</w:t>
      </w:r>
      <w:r>
        <w:t xml:space="preserve">, looking out </w:t>
      </w:r>
      <w:r w:rsidRPr="00FA4FEB">
        <w:t>from the school boundaries</w:t>
      </w:r>
      <w:r>
        <w:t xml:space="preserve">. </w:t>
      </w:r>
      <w:r w:rsidRPr="00FA4FEB">
        <w:t xml:space="preserve">Students create </w:t>
      </w:r>
      <w:r>
        <w:t xml:space="preserve">annotated photographs, identifying features and </w:t>
      </w:r>
      <w:r w:rsidR="0089016E">
        <w:t>land</w:t>
      </w:r>
      <w:r>
        <w:t xml:space="preserve"> uses</w:t>
      </w:r>
      <w:r w:rsidRPr="00FA4FEB">
        <w:t>.</w:t>
      </w:r>
      <w:r>
        <w:t xml:space="preserve"> </w:t>
      </w:r>
    </w:p>
    <w:p w14:paraId="31A959FE" w14:textId="77777777" w:rsidR="00AF7C9B" w:rsidRDefault="00AF7C9B" w:rsidP="00AF7C9B">
      <w:pPr>
        <w:pStyle w:val="Heading3"/>
        <w:rPr>
          <w:rStyle w:val="Emphasis"/>
        </w:rPr>
      </w:pPr>
      <w:r w:rsidRPr="00134165">
        <w:t>Terminology</w:t>
      </w:r>
      <w:r>
        <w:rPr>
          <w:rStyle w:val="Emphasis"/>
        </w:rPr>
        <w:t xml:space="preserve"> </w:t>
      </w:r>
    </w:p>
    <w:p w14:paraId="48EE2F87" w14:textId="195CBB43" w:rsidR="00AF7C9B" w:rsidRDefault="00EE232B" w:rsidP="00AF7C9B">
      <w:pPr>
        <w:pStyle w:val="ListParagraph"/>
        <w:rPr>
          <w:rStyle w:val="Emphasis"/>
        </w:rPr>
      </w:pPr>
      <w:bookmarkStart w:id="4" w:name="_Hlk26347743"/>
      <w:proofErr w:type="spellStart"/>
      <w:r>
        <w:rPr>
          <w:rStyle w:val="Emphasis"/>
        </w:rPr>
        <w:t>Darug</w:t>
      </w:r>
      <w:proofErr w:type="spellEnd"/>
      <w:r>
        <w:rPr>
          <w:rStyle w:val="Emphasis"/>
        </w:rPr>
        <w:t xml:space="preserve">, </w:t>
      </w:r>
      <w:proofErr w:type="spellStart"/>
      <w:r>
        <w:rPr>
          <w:rStyle w:val="Emphasis"/>
        </w:rPr>
        <w:t>Deerubbin</w:t>
      </w:r>
      <w:proofErr w:type="spellEnd"/>
      <w:r>
        <w:rPr>
          <w:rStyle w:val="Emphasis"/>
        </w:rPr>
        <w:t xml:space="preserve">, </w:t>
      </w:r>
      <w:proofErr w:type="spellStart"/>
      <w:r w:rsidR="005A1179">
        <w:rPr>
          <w:rStyle w:val="Emphasis"/>
        </w:rPr>
        <w:t>Yandhai</w:t>
      </w:r>
      <w:proofErr w:type="spellEnd"/>
      <w:r w:rsidR="005A1179">
        <w:rPr>
          <w:rStyle w:val="Emphasis"/>
        </w:rPr>
        <w:t xml:space="preserve">, </w:t>
      </w:r>
      <w:r w:rsidR="00AF7C9B" w:rsidRPr="00AF7C9B">
        <w:rPr>
          <w:rStyle w:val="Emphasis"/>
        </w:rPr>
        <w:t>Nepean River, Hawkesbury-Nepean Valley, floodplain, land use, residential, commercial, industrial, recreational, farmland, agricultural, satellite image, bird’s eye view, zoom</w:t>
      </w:r>
      <w:bookmarkEnd w:id="4"/>
      <w:r w:rsidR="00AF7C9B" w:rsidRPr="00AF7C9B">
        <w:rPr>
          <w:rStyle w:val="Emphasis"/>
        </w:rPr>
        <w:t>.</w:t>
      </w:r>
    </w:p>
    <w:p w14:paraId="0FC1851F" w14:textId="2383DFB0" w:rsidR="00E463F9" w:rsidRDefault="00E463F9" w:rsidP="00E463F9">
      <w:pPr>
        <w:pStyle w:val="Heading3"/>
      </w:pPr>
      <w:r>
        <w:t xml:space="preserve">Teaching tools: </w:t>
      </w:r>
    </w:p>
    <w:p w14:paraId="15291D4F" w14:textId="0C0E26D8" w:rsidR="00E463F9" w:rsidRDefault="00E463F9" w:rsidP="00E463F9">
      <w:pPr>
        <w:pStyle w:val="ListParagraph"/>
        <w:numPr>
          <w:ilvl w:val="0"/>
          <w:numId w:val="32"/>
        </w:numPr>
      </w:pPr>
      <w:r>
        <w:t>Smart T</w:t>
      </w:r>
      <w:r w:rsidR="002969FB">
        <w:t>V</w:t>
      </w:r>
      <w:r w:rsidR="00EA79DA">
        <w:t>,</w:t>
      </w:r>
      <w:r>
        <w:t xml:space="preserve"> or similar</w:t>
      </w:r>
      <w:r w:rsidR="00EA79DA">
        <w:t>,</w:t>
      </w:r>
      <w:r>
        <w:t xml:space="preserve"> to view large photograph of Nepean River </w:t>
      </w:r>
    </w:p>
    <w:p w14:paraId="0B1A1BFC" w14:textId="1E7B6971" w:rsidR="00E463F9" w:rsidRDefault="00E463F9" w:rsidP="00E463F9">
      <w:pPr>
        <w:pStyle w:val="ListParagraph"/>
        <w:numPr>
          <w:ilvl w:val="0"/>
          <w:numId w:val="32"/>
        </w:numPr>
      </w:pPr>
      <w:r>
        <w:t>Google maps and 360</w:t>
      </w:r>
      <w:r>
        <w:rPr>
          <w:rFonts w:ascii="Calibri" w:hAnsi="Calibri" w:cs="Calibri"/>
        </w:rPr>
        <w:t>°</w:t>
      </w:r>
      <w:r>
        <w:t xml:space="preserve"> street view via smart TV, laptops or iPads</w:t>
      </w:r>
    </w:p>
    <w:p w14:paraId="30C610F4" w14:textId="2DA97156" w:rsidR="00E463F9" w:rsidRDefault="00E463F9" w:rsidP="00E463F9">
      <w:pPr>
        <w:pStyle w:val="ListParagraph"/>
        <w:numPr>
          <w:ilvl w:val="0"/>
          <w:numId w:val="32"/>
        </w:numPr>
      </w:pPr>
      <w:r>
        <w:t>Worksheet 3 – one copy per student</w:t>
      </w:r>
    </w:p>
    <w:p w14:paraId="586DC609" w14:textId="6A35CCBE" w:rsidR="00E463F9" w:rsidRDefault="00277A36" w:rsidP="00B450E0">
      <w:pPr>
        <w:pStyle w:val="ListParagraph"/>
        <w:numPr>
          <w:ilvl w:val="0"/>
          <w:numId w:val="32"/>
        </w:numPr>
      </w:pPr>
      <w:r>
        <w:t>Digital cameras for photographing local area</w:t>
      </w:r>
    </w:p>
    <w:p w14:paraId="087413A3" w14:textId="77777777" w:rsidR="002969FB" w:rsidRDefault="002969FB" w:rsidP="002969FB">
      <w:pPr>
        <w:pStyle w:val="Heading3"/>
      </w:pPr>
      <w:r>
        <w:t>Notes to parents/carers for use at home</w:t>
      </w:r>
    </w:p>
    <w:p w14:paraId="2CFC741C" w14:textId="175B009B" w:rsidR="002969FB" w:rsidRDefault="002969FB" w:rsidP="00D34FB3">
      <w:pPr>
        <w:ind w:left="720"/>
      </w:pPr>
      <w:r>
        <w:t>Your child can view the photograph of the Nepean River at Penrith using a laptop or desktop computer, or similar device. If you have access to the internet at home, you will be able to do the 360</w:t>
      </w:r>
      <w:r>
        <w:rPr>
          <w:rFonts w:ascii="Calibri" w:hAnsi="Calibri" w:cs="Calibri"/>
        </w:rPr>
        <w:t>°</w:t>
      </w:r>
      <w:r>
        <w:t xml:space="preserve"> Street View activity as well.</w:t>
      </w:r>
      <w:r w:rsidR="00ED1D47">
        <w:t xml:space="preserve"> </w:t>
      </w:r>
    </w:p>
    <w:p w14:paraId="235BA4F5" w14:textId="5EBBCC6A" w:rsidR="00ED1D47" w:rsidRDefault="00ED1D47" w:rsidP="00D34FB3">
      <w:pPr>
        <w:ind w:left="720"/>
      </w:pPr>
      <w:r>
        <w:t>Google Maps can be used to find out about the land uses – using satellite view will allow your child to see different types of land use across the area.</w:t>
      </w:r>
    </w:p>
    <w:p w14:paraId="3CB14EAD" w14:textId="6239219A" w:rsidR="00ED1D47" w:rsidRPr="00E463F9" w:rsidRDefault="00ED1D47" w:rsidP="00D34FB3">
      <w:pPr>
        <w:ind w:left="720"/>
      </w:pPr>
      <w:r>
        <w:t>You may like to help your child take some photographs from your house of the local area and then upload them to a device so they can identify and label the different features</w:t>
      </w:r>
      <w:r w:rsidR="00D34FB3">
        <w:t xml:space="preserve"> around your home</w:t>
      </w:r>
      <w:r>
        <w:t>.</w:t>
      </w:r>
    </w:p>
    <w:p w14:paraId="6952ACE8" w14:textId="77777777" w:rsidR="00BA25D3" w:rsidRDefault="00BA25D3">
      <w:pPr>
        <w:spacing w:after="0" w:line="240" w:lineRule="auto"/>
        <w:rPr>
          <w:b/>
          <w:color w:val="1E3D78"/>
          <w:sz w:val="32"/>
        </w:rPr>
      </w:pPr>
      <w:r>
        <w:br w:type="page"/>
      </w:r>
    </w:p>
    <w:p w14:paraId="147F6BC4" w14:textId="25028179" w:rsidR="00AF7C9B" w:rsidRPr="00086B26" w:rsidRDefault="00AF7C9B" w:rsidP="00AF7C9B">
      <w:pPr>
        <w:pStyle w:val="Heading1"/>
      </w:pPr>
      <w:r w:rsidRPr="002C45C7">
        <w:lastRenderedPageBreak/>
        <w:t xml:space="preserve">Worksheet </w:t>
      </w:r>
      <w:r w:rsidR="005A1179">
        <w:t>1</w:t>
      </w:r>
      <w:r w:rsidRPr="002C45C7">
        <w:t xml:space="preserve"> – </w:t>
      </w:r>
      <w:r>
        <w:t>Places in the Hawkesbury-Nepean Valley</w:t>
      </w:r>
      <w:r w:rsidRPr="002C45C7">
        <w:t xml:space="preserve"> </w:t>
      </w:r>
    </w:p>
    <w:p w14:paraId="77560575" w14:textId="3D891AF6" w:rsidR="00AF7C9B" w:rsidRDefault="00AF7C9B" w:rsidP="00AF7C9B">
      <w:r w:rsidRPr="002C45C7">
        <w:t>Name ____________________________</w:t>
      </w:r>
      <w:r w:rsidR="00CA3DF3">
        <w:t xml:space="preserve"> </w:t>
      </w:r>
      <w:r w:rsidR="00CA3DF3" w:rsidRPr="00CA3DF3">
        <w:rPr>
          <w:color w:val="FF0000"/>
        </w:rPr>
        <w:t xml:space="preserve"> </w:t>
      </w:r>
    </w:p>
    <w:p w14:paraId="3A1C4FBE" w14:textId="326493BB" w:rsidR="00AF7C9B" w:rsidRDefault="00AF7C9B" w:rsidP="00AF7C9B">
      <w:pPr>
        <w:pStyle w:val="Heading3"/>
        <w:tabs>
          <w:tab w:val="left" w:pos="2331"/>
        </w:tabs>
        <w:rPr>
          <w:b w:val="0"/>
          <w:bCs/>
          <w:color w:val="FF0000"/>
          <w:sz w:val="16"/>
          <w:szCs w:val="16"/>
        </w:rPr>
      </w:pPr>
      <w:r w:rsidRPr="002024DE">
        <w:t>Instructions</w:t>
      </w:r>
      <w:r>
        <w:t xml:space="preserve">   </w:t>
      </w:r>
    </w:p>
    <w:p w14:paraId="3968013A" w14:textId="77777777" w:rsidR="00644B9A" w:rsidRDefault="00AF7C9B" w:rsidP="00644B9A">
      <w:pPr>
        <w:pStyle w:val="ListParagraph"/>
      </w:pPr>
      <w:r>
        <w:t xml:space="preserve">Rule a line from </w:t>
      </w:r>
      <w:r w:rsidR="00DB4EFF">
        <w:t>each</w:t>
      </w:r>
      <w:r>
        <w:t xml:space="preserve"> photograph to its location on the map</w:t>
      </w:r>
      <w:r w:rsidRPr="00086B26">
        <w:t>.</w:t>
      </w:r>
      <w:r>
        <w:t xml:space="preserve"> </w:t>
      </w:r>
    </w:p>
    <w:p w14:paraId="6B2BF7C6" w14:textId="345CC9CE" w:rsidR="00AF7C9B" w:rsidRDefault="00AF7C9B" w:rsidP="00644B9A">
      <w:pPr>
        <w:pStyle w:val="ListParagraph"/>
      </w:pPr>
      <w:r>
        <w:t>Put a</w:t>
      </w:r>
      <w:r w:rsidR="00BF3972">
        <w:t>n orange</w:t>
      </w:r>
      <w:r w:rsidR="00915CCC">
        <w:t xml:space="preserve"> </w:t>
      </w:r>
      <w:r>
        <w:t>X where you think the photographer stood.</w:t>
      </w:r>
    </w:p>
    <w:p w14:paraId="66B6A8D8" w14:textId="53540B9A" w:rsidR="00D81F58" w:rsidRDefault="00E53792" w:rsidP="00644B9A">
      <w:pPr>
        <w:pStyle w:val="ListParagraph"/>
      </w:pPr>
      <w:r>
        <w:t>If your school is on this map, m</w:t>
      </w:r>
      <w:r w:rsidR="00D81F58">
        <w:t xml:space="preserve">ark </w:t>
      </w:r>
      <w:r>
        <w:t>its</w:t>
      </w:r>
      <w:r w:rsidR="00D81F58">
        <w:t xml:space="preserve"> location with a blue X</w:t>
      </w:r>
    </w:p>
    <w:p w14:paraId="066DF23E" w14:textId="4BC440B5" w:rsidR="00915CCC" w:rsidRDefault="00915CCC" w:rsidP="00915CCC">
      <w:pPr>
        <w:pStyle w:val="ListParagraph"/>
      </w:pPr>
      <w:r>
        <w:t>If your home is on this map, mark it with a red X. If not, use a red arrow to show the direction to your home.</w:t>
      </w:r>
    </w:p>
    <w:p w14:paraId="0A56B27A" w14:textId="5AE76FA9" w:rsidR="00DB4EFF" w:rsidRDefault="00DB4EFF" w:rsidP="00DB4EFF">
      <w:pPr>
        <w:pStyle w:val="ListParagraph"/>
      </w:pPr>
      <w:r>
        <w:t>Locate and underline in red: Castlereagh, Yarramundi, Richmond, Mc</w:t>
      </w:r>
      <w:r w:rsidR="004317FF">
        <w:t>G</w:t>
      </w:r>
      <w:r>
        <w:t>raths Hill</w:t>
      </w:r>
      <w:r w:rsidR="00BF3972">
        <w:t xml:space="preserve"> and</w:t>
      </w:r>
      <w:r>
        <w:t xml:space="preserve"> Sackvill</w:t>
      </w:r>
      <w:r w:rsidR="00BF3972">
        <w:t>e</w:t>
      </w:r>
      <w:r>
        <w:t xml:space="preserve">. </w:t>
      </w:r>
    </w:p>
    <w:p w14:paraId="2A1C3932" w14:textId="56051F86" w:rsidR="00D4759D" w:rsidRDefault="00D4759D" w:rsidP="00DB4EFF">
      <w:pPr>
        <w:pStyle w:val="ListParagraph"/>
      </w:pPr>
      <w:r>
        <w:t>Add Windsor to the map. (Hint: the Windsor Bridge is at Windsor.)</w:t>
      </w:r>
    </w:p>
    <w:p w14:paraId="3B09AE0A" w14:textId="6603E236" w:rsidR="00DB4EFF" w:rsidRDefault="00BF3972" w:rsidP="00DB4EFF">
      <w:pPr>
        <w:pStyle w:val="ListParagraph"/>
      </w:pPr>
      <w:r>
        <w:t xml:space="preserve">Use a circle to mark the location on the riverbank of </w:t>
      </w:r>
      <w:r w:rsidR="00DB4EFF">
        <w:t>Castlereagh Gorge</w:t>
      </w:r>
      <w:r>
        <w:t xml:space="preserve"> and </w:t>
      </w:r>
      <w:r w:rsidR="00DB4EFF">
        <w:t>Sackville Gorge</w:t>
      </w:r>
      <w:r>
        <w:t>.</w:t>
      </w:r>
    </w:p>
    <w:p w14:paraId="3E0A3125" w14:textId="79B9DE25" w:rsidR="00644B9A" w:rsidRDefault="00644B9A" w:rsidP="00DB4EFF">
      <w:pPr>
        <w:pStyle w:val="ListParagraph"/>
      </w:pPr>
      <w:r>
        <w:t>Answer the questions below the map.</w:t>
      </w:r>
    </w:p>
    <w:p w14:paraId="664636A8" w14:textId="5C39AFB1" w:rsidR="005E3140" w:rsidRDefault="00DB4EFF" w:rsidP="00D81F58">
      <w:pPr>
        <w:jc w:val="center"/>
      </w:pPr>
      <w:r>
        <w:rPr>
          <w:noProof/>
          <w:lang w:eastAsia="en-AU"/>
        </w:rPr>
        <mc:AlternateContent>
          <mc:Choice Requires="wps">
            <w:drawing>
              <wp:anchor distT="0" distB="0" distL="114300" distR="114300" simplePos="0" relativeHeight="251667456" behindDoc="0" locked="0" layoutInCell="1" allowOverlap="1" wp14:anchorId="25DA8E7D" wp14:editId="25C783B7">
                <wp:simplePos x="0" y="0"/>
                <wp:positionH relativeFrom="column">
                  <wp:posOffset>4325664</wp:posOffset>
                </wp:positionH>
                <wp:positionV relativeFrom="paragraph">
                  <wp:posOffset>3490064</wp:posOffset>
                </wp:positionV>
                <wp:extent cx="1327150" cy="1125220"/>
                <wp:effectExtent l="0" t="0" r="6350" b="5080"/>
                <wp:wrapNone/>
                <wp:docPr id="34" name="Text Box 34"/>
                <wp:cNvGraphicFramePr/>
                <a:graphic xmlns:a="http://schemas.openxmlformats.org/drawingml/2006/main">
                  <a:graphicData uri="http://schemas.microsoft.com/office/word/2010/wordprocessingShape">
                    <wps:wsp>
                      <wps:cNvSpPr txBox="1"/>
                      <wps:spPr>
                        <a:xfrm>
                          <a:off x="0" y="0"/>
                          <a:ext cx="1327150" cy="1125220"/>
                        </a:xfrm>
                        <a:prstGeom prst="rect">
                          <a:avLst/>
                        </a:prstGeom>
                        <a:solidFill>
                          <a:schemeClr val="lt1"/>
                        </a:solidFill>
                        <a:ln w="6350">
                          <a:noFill/>
                        </a:ln>
                      </wps:spPr>
                      <wps:txbx>
                        <w:txbxContent>
                          <w:p w14:paraId="4C09E07A" w14:textId="77777777" w:rsidR="00AF7C9B" w:rsidRDefault="00AF7C9B" w:rsidP="00AF7C9B">
                            <w:pPr>
                              <w:spacing w:after="0"/>
                            </w:pPr>
                            <w:r>
                              <w:rPr>
                                <w:noProof/>
                                <w:lang w:eastAsia="en-AU"/>
                              </w:rPr>
                              <w:drawing>
                                <wp:inline distT="0" distB="0" distL="0" distR="0" wp14:anchorId="06C2EB97" wp14:editId="7ED4C0AA">
                                  <wp:extent cx="1137920" cy="763083"/>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SC_0441.JPG"/>
                                          <pic:cNvPicPr/>
                                        </pic:nvPicPr>
                                        <pic:blipFill>
                                          <a:blip r:embed="rId24"/>
                                          <a:stretch>
                                            <a:fillRect/>
                                          </a:stretch>
                                        </pic:blipFill>
                                        <pic:spPr>
                                          <a:xfrm>
                                            <a:off x="0" y="0"/>
                                            <a:ext cx="1137920" cy="763083"/>
                                          </a:xfrm>
                                          <a:prstGeom prst="rect">
                                            <a:avLst/>
                                          </a:prstGeom>
                                        </pic:spPr>
                                      </pic:pic>
                                    </a:graphicData>
                                  </a:graphic>
                                </wp:inline>
                              </w:drawing>
                            </w:r>
                          </w:p>
                          <w:p w14:paraId="31F58ED3" w14:textId="086E7CC1" w:rsidR="00AF7C9B" w:rsidRPr="00BE7CED" w:rsidRDefault="00AF7C9B" w:rsidP="00AF7C9B">
                            <w:pPr>
                              <w:pStyle w:val="Caption"/>
                              <w:rPr>
                                <w:sz w:val="16"/>
                                <w:szCs w:val="16"/>
                              </w:rPr>
                            </w:pPr>
                            <w:r>
                              <w:rPr>
                                <w:rStyle w:val="SubtleEmphasis"/>
                                <w:i/>
                                <w:iCs/>
                                <w:color w:val="44546A" w:themeColor="text2"/>
                                <w:sz w:val="16"/>
                                <w:szCs w:val="16"/>
                              </w:rPr>
                              <w:t>Windsor Bridge</w:t>
                            </w:r>
                            <w:r w:rsidRPr="00BE7CED">
                              <w:rPr>
                                <w:rStyle w:val="SubtleEmphasis"/>
                                <w:i/>
                                <w:iCs/>
                                <w:color w:val="44546A" w:themeColor="text2"/>
                                <w:sz w:val="16"/>
                                <w:szCs w:val="16"/>
                              </w:rPr>
                              <w:t xml:space="preserve">, looking </w:t>
                            </w:r>
                            <w:r>
                              <w:rPr>
                                <w:rStyle w:val="SubtleEmphasis"/>
                                <w:i/>
                                <w:iCs/>
                                <w:color w:val="44546A" w:themeColor="text2"/>
                                <w:sz w:val="16"/>
                                <w:szCs w:val="16"/>
                              </w:rPr>
                              <w:t>north-west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A8E7D" id="Text Box 34" o:spid="_x0000_s1027" type="#_x0000_t202" style="position:absolute;left:0;text-align:left;margin-left:340.6pt;margin-top:274.8pt;width:104.5pt;height:8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" fillcolor="white [3201]" stroked="f" strokeweight=".5pt">
                <v:textbox>
                  <w:txbxContent>
                    <w:p w14:paraId="4C09E07A" w14:textId="77777777" w:rsidR="00AF7C9B" w:rsidRDefault="00AF7C9B" w:rsidP="00AF7C9B">
                      <w:pPr>
                        <w:spacing w:after="0"/>
                      </w:pPr>
                      <w:r>
                        <w:rPr>
                          <w:noProof/>
                          <w:lang w:eastAsia="en-AU"/>
                        </w:rPr>
                        <w:drawing>
                          <wp:inline distT="0" distB="0" distL="0" distR="0" wp14:anchorId="06C2EB97" wp14:editId="7ED4C0AA">
                            <wp:extent cx="1137920" cy="763083"/>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SC_0441.JPG"/>
                                    <pic:cNvPicPr/>
                                  </pic:nvPicPr>
                                  <pic:blipFill>
                                    <a:blip r:embed="rId24"/>
                                    <a:stretch>
                                      <a:fillRect/>
                                    </a:stretch>
                                  </pic:blipFill>
                                  <pic:spPr>
                                    <a:xfrm>
                                      <a:off x="0" y="0"/>
                                      <a:ext cx="1137920" cy="763083"/>
                                    </a:xfrm>
                                    <a:prstGeom prst="rect">
                                      <a:avLst/>
                                    </a:prstGeom>
                                  </pic:spPr>
                                </pic:pic>
                              </a:graphicData>
                            </a:graphic>
                          </wp:inline>
                        </w:drawing>
                      </w:r>
                    </w:p>
                    <w:p w14:paraId="31F58ED3" w14:textId="086E7CC1" w:rsidR="00AF7C9B" w:rsidRPr="00BE7CED" w:rsidRDefault="00AF7C9B" w:rsidP="00AF7C9B">
                      <w:pPr>
                        <w:pStyle w:val="Caption"/>
                        <w:rPr>
                          <w:sz w:val="16"/>
                          <w:szCs w:val="16"/>
                        </w:rPr>
                      </w:pPr>
                      <w:r>
                        <w:rPr>
                          <w:rStyle w:val="SubtleEmphasis"/>
                          <w:i/>
                          <w:iCs/>
                          <w:color w:val="44546A" w:themeColor="text2"/>
                          <w:sz w:val="16"/>
                          <w:szCs w:val="16"/>
                        </w:rPr>
                        <w:t>Windsor Bridge</w:t>
                      </w:r>
                      <w:r w:rsidRPr="00BE7CED">
                        <w:rPr>
                          <w:rStyle w:val="SubtleEmphasis"/>
                          <w:i/>
                          <w:iCs/>
                          <w:color w:val="44546A" w:themeColor="text2"/>
                          <w:sz w:val="16"/>
                          <w:szCs w:val="16"/>
                        </w:rPr>
                        <w:t xml:space="preserve">, looking </w:t>
                      </w:r>
                      <w:r>
                        <w:rPr>
                          <w:rStyle w:val="SubtleEmphasis"/>
                          <w:i/>
                          <w:iCs/>
                          <w:color w:val="44546A" w:themeColor="text2"/>
                          <w:sz w:val="16"/>
                          <w:szCs w:val="16"/>
                        </w:rPr>
                        <w:t>north-west</w:t>
                      </w:r>
                    </w:p>
                  </w:txbxContent>
                </v:textbox>
              </v:shape>
            </w:pict>
          </mc:Fallback>
        </mc:AlternateContent>
      </w:r>
      <w:r w:rsidR="00814542">
        <w:rPr>
          <w:noProof/>
          <w:lang w:eastAsia="en-AU"/>
        </w:rPr>
        <mc:AlternateContent>
          <mc:Choice Requires="wps">
            <w:drawing>
              <wp:anchor distT="0" distB="0" distL="114300" distR="114300" simplePos="0" relativeHeight="251666432" behindDoc="0" locked="0" layoutInCell="1" allowOverlap="1" wp14:anchorId="420C9A21" wp14:editId="2BD76106">
                <wp:simplePos x="0" y="0"/>
                <wp:positionH relativeFrom="column">
                  <wp:posOffset>5262245</wp:posOffset>
                </wp:positionH>
                <wp:positionV relativeFrom="paragraph">
                  <wp:posOffset>2179080</wp:posOffset>
                </wp:positionV>
                <wp:extent cx="1327150" cy="1225119"/>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1327150" cy="1225119"/>
                        </a:xfrm>
                        <a:prstGeom prst="rect">
                          <a:avLst/>
                        </a:prstGeom>
                        <a:solidFill>
                          <a:schemeClr val="lt1"/>
                        </a:solidFill>
                        <a:ln w="6350">
                          <a:noFill/>
                        </a:ln>
                      </wps:spPr>
                      <wps:txbx>
                        <w:txbxContent>
                          <w:p w14:paraId="68BA9535" w14:textId="77777777" w:rsidR="00AF7C9B" w:rsidRDefault="00AF7C9B" w:rsidP="00AF7C9B">
                            <w:pPr>
                              <w:spacing w:after="0"/>
                            </w:pPr>
                            <w:r>
                              <w:rPr>
                                <w:noProof/>
                                <w:lang w:eastAsia="en-AU"/>
                              </w:rPr>
                              <w:drawing>
                                <wp:inline distT="0" distB="0" distL="0" distR="0" wp14:anchorId="76BF947F" wp14:editId="2EB0B483">
                                  <wp:extent cx="1137920" cy="763054"/>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SC_0446.JPG"/>
                                          <pic:cNvPicPr/>
                                        </pic:nvPicPr>
                                        <pic:blipFill>
                                          <a:blip r:embed="rId25"/>
                                          <a:stretch>
                                            <a:fillRect/>
                                          </a:stretch>
                                        </pic:blipFill>
                                        <pic:spPr>
                                          <a:xfrm>
                                            <a:off x="0" y="0"/>
                                            <a:ext cx="1137920" cy="763054"/>
                                          </a:xfrm>
                                          <a:prstGeom prst="rect">
                                            <a:avLst/>
                                          </a:prstGeom>
                                        </pic:spPr>
                                      </pic:pic>
                                    </a:graphicData>
                                  </a:graphic>
                                </wp:inline>
                              </w:drawing>
                            </w:r>
                          </w:p>
                          <w:p w14:paraId="58FB0857" w14:textId="6FE43DD3" w:rsidR="00AF7C9B" w:rsidRPr="00BE7CED" w:rsidRDefault="00AF26EE" w:rsidP="00AF7C9B">
                            <w:pPr>
                              <w:pStyle w:val="Caption"/>
                              <w:rPr>
                                <w:sz w:val="16"/>
                                <w:szCs w:val="16"/>
                              </w:rPr>
                            </w:pPr>
                            <w:r>
                              <w:rPr>
                                <w:rStyle w:val="SubtleEmphasis"/>
                                <w:i/>
                                <w:iCs/>
                                <w:color w:val="44546A" w:themeColor="text2"/>
                                <w:sz w:val="16"/>
                                <w:szCs w:val="16"/>
                              </w:rPr>
                              <w:t xml:space="preserve">Historic </w:t>
                            </w:r>
                            <w:r w:rsidR="00AF7C9B">
                              <w:rPr>
                                <w:rStyle w:val="SubtleEmphasis"/>
                                <w:i/>
                                <w:iCs/>
                                <w:color w:val="44546A" w:themeColor="text2"/>
                                <w:sz w:val="16"/>
                                <w:szCs w:val="16"/>
                              </w:rPr>
                              <w:t>Doctor’s House</w:t>
                            </w:r>
                            <w:r w:rsidR="00AF7C9B" w:rsidRPr="00BE7CED">
                              <w:rPr>
                                <w:rStyle w:val="SubtleEmphasis"/>
                                <w:i/>
                                <w:iCs/>
                                <w:color w:val="44546A" w:themeColor="text2"/>
                                <w:sz w:val="16"/>
                                <w:szCs w:val="16"/>
                              </w:rPr>
                              <w:t xml:space="preserve">, </w:t>
                            </w:r>
                            <w:r w:rsidR="00AF7C9B">
                              <w:rPr>
                                <w:rStyle w:val="SubtleEmphasis"/>
                                <w:i/>
                                <w:iCs/>
                                <w:color w:val="44546A" w:themeColor="text2"/>
                                <w:sz w:val="16"/>
                                <w:szCs w:val="16"/>
                              </w:rPr>
                              <w:t xml:space="preserve">Windsor, </w:t>
                            </w:r>
                            <w:r w:rsidR="00814542">
                              <w:rPr>
                                <w:rStyle w:val="SubtleEmphasis"/>
                                <w:i/>
                                <w:iCs/>
                                <w:color w:val="44546A" w:themeColor="text2"/>
                                <w:sz w:val="16"/>
                                <w:szCs w:val="16"/>
                              </w:rPr>
                              <w:t xml:space="preserve">on riverbank, </w:t>
                            </w:r>
                            <w:r w:rsidR="00AF7C9B" w:rsidRPr="00BE7CED">
                              <w:rPr>
                                <w:rStyle w:val="SubtleEmphasis"/>
                                <w:i/>
                                <w:iCs/>
                                <w:color w:val="44546A" w:themeColor="text2"/>
                                <w:sz w:val="16"/>
                                <w:szCs w:val="16"/>
                              </w:rPr>
                              <w:t>south</w:t>
                            </w:r>
                            <w:r w:rsidR="00AF7C9B">
                              <w:rPr>
                                <w:rStyle w:val="SubtleEmphasis"/>
                                <w:i/>
                                <w:iCs/>
                                <w:color w:val="44546A" w:themeColor="text2"/>
                                <w:sz w:val="16"/>
                                <w:szCs w:val="16"/>
                              </w:rPr>
                              <w:t xml:space="preserve"> of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C9A21" id="Text Box 31" o:spid="_x0000_s1028" type="#_x0000_t202" style="position:absolute;left:0;text-align:left;margin-left:414.35pt;margin-top:171.6pt;width:104.5pt;height:9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" fillcolor="white [3201]" stroked="f" strokeweight=".5pt">
                <v:textbox>
                  <w:txbxContent>
                    <w:p w14:paraId="68BA9535" w14:textId="77777777" w:rsidR="00AF7C9B" w:rsidRDefault="00AF7C9B" w:rsidP="00AF7C9B">
                      <w:pPr>
                        <w:spacing w:after="0"/>
                      </w:pPr>
                      <w:r>
                        <w:rPr>
                          <w:noProof/>
                          <w:lang w:eastAsia="en-AU"/>
                        </w:rPr>
                        <w:drawing>
                          <wp:inline distT="0" distB="0" distL="0" distR="0" wp14:anchorId="76BF947F" wp14:editId="2EB0B483">
                            <wp:extent cx="1137920" cy="763054"/>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SC_0446.JPG"/>
                                    <pic:cNvPicPr/>
                                  </pic:nvPicPr>
                                  <pic:blipFill>
                                    <a:blip r:embed="rId25"/>
                                    <a:stretch>
                                      <a:fillRect/>
                                    </a:stretch>
                                  </pic:blipFill>
                                  <pic:spPr>
                                    <a:xfrm>
                                      <a:off x="0" y="0"/>
                                      <a:ext cx="1137920" cy="763054"/>
                                    </a:xfrm>
                                    <a:prstGeom prst="rect">
                                      <a:avLst/>
                                    </a:prstGeom>
                                  </pic:spPr>
                                </pic:pic>
                              </a:graphicData>
                            </a:graphic>
                          </wp:inline>
                        </w:drawing>
                      </w:r>
                    </w:p>
                    <w:p w14:paraId="58FB0857" w14:textId="6FE43DD3" w:rsidR="00AF7C9B" w:rsidRPr="00BE7CED" w:rsidRDefault="00AF26EE" w:rsidP="00AF7C9B">
                      <w:pPr>
                        <w:pStyle w:val="Caption"/>
                        <w:rPr>
                          <w:sz w:val="16"/>
                          <w:szCs w:val="16"/>
                        </w:rPr>
                      </w:pPr>
                      <w:r>
                        <w:rPr>
                          <w:rStyle w:val="SubtleEmphasis"/>
                          <w:i/>
                          <w:iCs/>
                          <w:color w:val="44546A" w:themeColor="text2"/>
                          <w:sz w:val="16"/>
                          <w:szCs w:val="16"/>
                        </w:rPr>
                        <w:t xml:space="preserve">Historic </w:t>
                      </w:r>
                      <w:r w:rsidR="00AF7C9B">
                        <w:rPr>
                          <w:rStyle w:val="SubtleEmphasis"/>
                          <w:i/>
                          <w:iCs/>
                          <w:color w:val="44546A" w:themeColor="text2"/>
                          <w:sz w:val="16"/>
                          <w:szCs w:val="16"/>
                        </w:rPr>
                        <w:t>Doctor’s House</w:t>
                      </w:r>
                      <w:r w:rsidR="00AF7C9B" w:rsidRPr="00BE7CED">
                        <w:rPr>
                          <w:rStyle w:val="SubtleEmphasis"/>
                          <w:i/>
                          <w:iCs/>
                          <w:color w:val="44546A" w:themeColor="text2"/>
                          <w:sz w:val="16"/>
                          <w:szCs w:val="16"/>
                        </w:rPr>
                        <w:t xml:space="preserve">, </w:t>
                      </w:r>
                      <w:r w:rsidR="00AF7C9B">
                        <w:rPr>
                          <w:rStyle w:val="SubtleEmphasis"/>
                          <w:i/>
                          <w:iCs/>
                          <w:color w:val="44546A" w:themeColor="text2"/>
                          <w:sz w:val="16"/>
                          <w:szCs w:val="16"/>
                        </w:rPr>
                        <w:t xml:space="preserve">Windsor, </w:t>
                      </w:r>
                      <w:r w:rsidR="00814542">
                        <w:rPr>
                          <w:rStyle w:val="SubtleEmphasis"/>
                          <w:i/>
                          <w:iCs/>
                          <w:color w:val="44546A" w:themeColor="text2"/>
                          <w:sz w:val="16"/>
                          <w:szCs w:val="16"/>
                        </w:rPr>
                        <w:t xml:space="preserve">on riverbank, </w:t>
                      </w:r>
                      <w:r w:rsidR="00AF7C9B" w:rsidRPr="00BE7CED">
                        <w:rPr>
                          <w:rStyle w:val="SubtleEmphasis"/>
                          <w:i/>
                          <w:iCs/>
                          <w:color w:val="44546A" w:themeColor="text2"/>
                          <w:sz w:val="16"/>
                          <w:szCs w:val="16"/>
                        </w:rPr>
                        <w:t>south</w:t>
                      </w:r>
                      <w:r w:rsidR="00AF7C9B">
                        <w:rPr>
                          <w:rStyle w:val="SubtleEmphasis"/>
                          <w:i/>
                          <w:iCs/>
                          <w:color w:val="44546A" w:themeColor="text2"/>
                          <w:sz w:val="16"/>
                          <w:szCs w:val="16"/>
                        </w:rPr>
                        <w:t xml:space="preserve"> of bridge</w:t>
                      </w:r>
                    </w:p>
                  </w:txbxContent>
                </v:textbox>
              </v:shape>
            </w:pict>
          </mc:Fallback>
        </mc:AlternateContent>
      </w:r>
      <w:r w:rsidR="00AF7C9B">
        <w:rPr>
          <w:noProof/>
          <w:lang w:eastAsia="en-AU"/>
        </w:rPr>
        <mc:AlternateContent>
          <mc:Choice Requires="wps">
            <w:drawing>
              <wp:anchor distT="0" distB="0" distL="114300" distR="114300" simplePos="0" relativeHeight="251665408" behindDoc="0" locked="0" layoutInCell="1" allowOverlap="1" wp14:anchorId="29681B95" wp14:editId="422B77A2">
                <wp:simplePos x="0" y="0"/>
                <wp:positionH relativeFrom="column">
                  <wp:posOffset>2023110</wp:posOffset>
                </wp:positionH>
                <wp:positionV relativeFrom="paragraph">
                  <wp:posOffset>3489313</wp:posOffset>
                </wp:positionV>
                <wp:extent cx="1327150" cy="1125220"/>
                <wp:effectExtent l="0" t="0" r="6350" b="5080"/>
                <wp:wrapNone/>
                <wp:docPr id="26" name="Text Box 26"/>
                <wp:cNvGraphicFramePr/>
                <a:graphic xmlns:a="http://schemas.openxmlformats.org/drawingml/2006/main">
                  <a:graphicData uri="http://schemas.microsoft.com/office/word/2010/wordprocessingShape">
                    <wps:wsp>
                      <wps:cNvSpPr txBox="1"/>
                      <wps:spPr>
                        <a:xfrm>
                          <a:off x="0" y="0"/>
                          <a:ext cx="1327150" cy="1125220"/>
                        </a:xfrm>
                        <a:prstGeom prst="rect">
                          <a:avLst/>
                        </a:prstGeom>
                        <a:solidFill>
                          <a:schemeClr val="lt1"/>
                        </a:solidFill>
                        <a:ln w="6350">
                          <a:noFill/>
                        </a:ln>
                      </wps:spPr>
                      <wps:txbx>
                        <w:txbxContent>
                          <w:p w14:paraId="42F03E88" w14:textId="77777777" w:rsidR="00AF7C9B" w:rsidRDefault="00AF7C9B" w:rsidP="00AF7C9B">
                            <w:pPr>
                              <w:spacing w:after="0"/>
                            </w:pPr>
                            <w:r>
                              <w:rPr>
                                <w:noProof/>
                                <w:lang w:eastAsia="en-AU"/>
                              </w:rPr>
                              <w:drawing>
                                <wp:inline distT="0" distB="0" distL="0" distR="0" wp14:anchorId="6917A9C5" wp14:editId="4BD8EC0B">
                                  <wp:extent cx="1137920" cy="763083"/>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_0397.JPG"/>
                                          <pic:cNvPicPr/>
                                        </pic:nvPicPr>
                                        <pic:blipFill>
                                          <a:blip r:embed="rId26"/>
                                          <a:stretch>
                                            <a:fillRect/>
                                          </a:stretch>
                                        </pic:blipFill>
                                        <pic:spPr>
                                          <a:xfrm>
                                            <a:off x="0" y="0"/>
                                            <a:ext cx="1137920" cy="763083"/>
                                          </a:xfrm>
                                          <a:prstGeom prst="rect">
                                            <a:avLst/>
                                          </a:prstGeom>
                                        </pic:spPr>
                                      </pic:pic>
                                    </a:graphicData>
                                  </a:graphic>
                                </wp:inline>
                              </w:drawing>
                            </w:r>
                          </w:p>
                          <w:p w14:paraId="159BBC27" w14:textId="77777777" w:rsidR="00AF7C9B" w:rsidRPr="00BE7CED" w:rsidRDefault="00AF7C9B" w:rsidP="00AF7C9B">
                            <w:pPr>
                              <w:pStyle w:val="Caption"/>
                              <w:rPr>
                                <w:sz w:val="16"/>
                                <w:szCs w:val="16"/>
                              </w:rPr>
                            </w:pPr>
                            <w:r>
                              <w:rPr>
                                <w:rStyle w:val="SubtleEmphasis"/>
                                <w:i/>
                                <w:iCs/>
                                <w:color w:val="44546A" w:themeColor="text2"/>
                                <w:sz w:val="16"/>
                                <w:szCs w:val="16"/>
                              </w:rPr>
                              <w:t>Penrith Lakes</w:t>
                            </w:r>
                            <w:r w:rsidRPr="00BE7CED">
                              <w:rPr>
                                <w:rStyle w:val="SubtleEmphasis"/>
                                <w:i/>
                                <w:iCs/>
                                <w:color w:val="44546A" w:themeColor="text2"/>
                                <w:sz w:val="16"/>
                                <w:szCs w:val="16"/>
                              </w:rPr>
                              <w:t>, looking south</w:t>
                            </w:r>
                            <w:r>
                              <w:rPr>
                                <w:rStyle w:val="SubtleEmphasis"/>
                                <w:i/>
                                <w:iCs/>
                                <w:color w:val="44546A" w:themeColor="text2"/>
                                <w:sz w:val="16"/>
                                <w:szCs w:val="16"/>
                              </w:rPr>
                              <w:t>-west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81B95" id="Text Box 26" o:spid="_x0000_s1029" type="#_x0000_t202" style="position:absolute;left:0;text-align:left;margin-left:159.3pt;margin-top:274.75pt;width:104.5pt;height:8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" fillcolor="white [3201]" stroked="f" strokeweight=".5pt">
                <v:textbox>
                  <w:txbxContent>
                    <w:p w14:paraId="42F03E88" w14:textId="77777777" w:rsidR="00AF7C9B" w:rsidRDefault="00AF7C9B" w:rsidP="00AF7C9B">
                      <w:pPr>
                        <w:spacing w:after="0"/>
                      </w:pPr>
                      <w:r>
                        <w:rPr>
                          <w:noProof/>
                          <w:lang w:eastAsia="en-AU"/>
                        </w:rPr>
                        <w:drawing>
                          <wp:inline distT="0" distB="0" distL="0" distR="0" wp14:anchorId="6917A9C5" wp14:editId="4BD8EC0B">
                            <wp:extent cx="1137920" cy="763083"/>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_0397.JPG"/>
                                    <pic:cNvPicPr/>
                                  </pic:nvPicPr>
                                  <pic:blipFill>
                                    <a:blip r:embed="rId26"/>
                                    <a:stretch>
                                      <a:fillRect/>
                                    </a:stretch>
                                  </pic:blipFill>
                                  <pic:spPr>
                                    <a:xfrm>
                                      <a:off x="0" y="0"/>
                                      <a:ext cx="1137920" cy="763083"/>
                                    </a:xfrm>
                                    <a:prstGeom prst="rect">
                                      <a:avLst/>
                                    </a:prstGeom>
                                  </pic:spPr>
                                </pic:pic>
                              </a:graphicData>
                            </a:graphic>
                          </wp:inline>
                        </w:drawing>
                      </w:r>
                    </w:p>
                    <w:p w14:paraId="159BBC27" w14:textId="77777777" w:rsidR="00AF7C9B" w:rsidRPr="00BE7CED" w:rsidRDefault="00AF7C9B" w:rsidP="00AF7C9B">
                      <w:pPr>
                        <w:pStyle w:val="Caption"/>
                        <w:rPr>
                          <w:sz w:val="16"/>
                          <w:szCs w:val="16"/>
                        </w:rPr>
                      </w:pPr>
                      <w:r>
                        <w:rPr>
                          <w:rStyle w:val="SubtleEmphasis"/>
                          <w:i/>
                          <w:iCs/>
                          <w:color w:val="44546A" w:themeColor="text2"/>
                          <w:sz w:val="16"/>
                          <w:szCs w:val="16"/>
                        </w:rPr>
                        <w:t>Penrith Lakes</w:t>
                      </w:r>
                      <w:r w:rsidRPr="00BE7CED">
                        <w:rPr>
                          <w:rStyle w:val="SubtleEmphasis"/>
                          <w:i/>
                          <w:iCs/>
                          <w:color w:val="44546A" w:themeColor="text2"/>
                          <w:sz w:val="16"/>
                          <w:szCs w:val="16"/>
                        </w:rPr>
                        <w:t>, looking south</w:t>
                      </w:r>
                      <w:r>
                        <w:rPr>
                          <w:rStyle w:val="SubtleEmphasis"/>
                          <w:i/>
                          <w:iCs/>
                          <w:color w:val="44546A" w:themeColor="text2"/>
                          <w:sz w:val="16"/>
                          <w:szCs w:val="16"/>
                        </w:rPr>
                        <w:t>-west</w:t>
                      </w:r>
                    </w:p>
                  </w:txbxContent>
                </v:textbox>
              </v:shape>
            </w:pict>
          </mc:Fallback>
        </mc:AlternateContent>
      </w:r>
      <w:r w:rsidR="00AF7C9B">
        <w:rPr>
          <w:noProof/>
          <w:lang w:eastAsia="en-AU"/>
        </w:rPr>
        <mc:AlternateContent>
          <mc:Choice Requires="wps">
            <w:drawing>
              <wp:anchor distT="0" distB="0" distL="114300" distR="114300" simplePos="0" relativeHeight="251663360" behindDoc="0" locked="0" layoutInCell="1" allowOverlap="1" wp14:anchorId="361E546D" wp14:editId="6F36E4C0">
                <wp:simplePos x="0" y="0"/>
                <wp:positionH relativeFrom="column">
                  <wp:posOffset>2378075</wp:posOffset>
                </wp:positionH>
                <wp:positionV relativeFrom="paragraph">
                  <wp:posOffset>60023</wp:posOffset>
                </wp:positionV>
                <wp:extent cx="1327150" cy="1125220"/>
                <wp:effectExtent l="0" t="0" r="6350" b="5080"/>
                <wp:wrapNone/>
                <wp:docPr id="16" name="Text Box 16"/>
                <wp:cNvGraphicFramePr/>
                <a:graphic xmlns:a="http://schemas.openxmlformats.org/drawingml/2006/main">
                  <a:graphicData uri="http://schemas.microsoft.com/office/word/2010/wordprocessingShape">
                    <wps:wsp>
                      <wps:cNvSpPr txBox="1"/>
                      <wps:spPr>
                        <a:xfrm>
                          <a:off x="0" y="0"/>
                          <a:ext cx="1327150" cy="1125220"/>
                        </a:xfrm>
                        <a:prstGeom prst="rect">
                          <a:avLst/>
                        </a:prstGeom>
                        <a:solidFill>
                          <a:schemeClr val="lt1"/>
                        </a:solidFill>
                        <a:ln w="6350">
                          <a:noFill/>
                        </a:ln>
                      </wps:spPr>
                      <wps:txbx>
                        <w:txbxContent>
                          <w:p w14:paraId="6E8F92F7" w14:textId="77777777" w:rsidR="00AF7C9B" w:rsidRDefault="00AF7C9B" w:rsidP="00AF7C9B">
                            <w:pPr>
                              <w:spacing w:after="0"/>
                            </w:pPr>
                            <w:r>
                              <w:rPr>
                                <w:noProof/>
                                <w:lang w:eastAsia="en-AU"/>
                              </w:rPr>
                              <w:drawing>
                                <wp:inline distT="0" distB="0" distL="0" distR="0" wp14:anchorId="273B25D0" wp14:editId="23266F10">
                                  <wp:extent cx="1139825" cy="764360"/>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_0432.JPG"/>
                                          <pic:cNvPicPr/>
                                        </pic:nvPicPr>
                                        <pic:blipFill>
                                          <a:blip r:embed="rId27"/>
                                          <a:stretch>
                                            <a:fillRect/>
                                          </a:stretch>
                                        </pic:blipFill>
                                        <pic:spPr>
                                          <a:xfrm>
                                            <a:off x="0" y="0"/>
                                            <a:ext cx="1139825" cy="764360"/>
                                          </a:xfrm>
                                          <a:prstGeom prst="rect">
                                            <a:avLst/>
                                          </a:prstGeom>
                                        </pic:spPr>
                                      </pic:pic>
                                    </a:graphicData>
                                  </a:graphic>
                                </wp:inline>
                              </w:drawing>
                            </w:r>
                          </w:p>
                          <w:p w14:paraId="150608C4" w14:textId="77777777" w:rsidR="00AF7C9B" w:rsidRPr="00BE7CED" w:rsidRDefault="00AF7C9B" w:rsidP="00AF7C9B">
                            <w:pPr>
                              <w:pStyle w:val="Caption"/>
                              <w:rPr>
                                <w:sz w:val="16"/>
                                <w:szCs w:val="16"/>
                              </w:rPr>
                            </w:pPr>
                            <w:r w:rsidRPr="00BE7CED">
                              <w:rPr>
                                <w:rStyle w:val="SubtleEmphasis"/>
                                <w:i/>
                                <w:iCs/>
                                <w:color w:val="44546A" w:themeColor="text2"/>
                                <w:sz w:val="16"/>
                                <w:szCs w:val="16"/>
                              </w:rPr>
                              <w:t>Richmond Lowlands, looking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E546D" id="Text Box 16" o:spid="_x0000_s1030" type="#_x0000_t202" style="position:absolute;left:0;text-align:left;margin-left:187.25pt;margin-top:4.75pt;width:104.5pt;height:8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" fillcolor="white [3201]" stroked="f" strokeweight=".5pt">
                <v:textbox>
                  <w:txbxContent>
                    <w:p w14:paraId="6E8F92F7" w14:textId="77777777" w:rsidR="00AF7C9B" w:rsidRDefault="00AF7C9B" w:rsidP="00AF7C9B">
                      <w:pPr>
                        <w:spacing w:after="0"/>
                      </w:pPr>
                      <w:r>
                        <w:rPr>
                          <w:noProof/>
                          <w:lang w:eastAsia="en-AU"/>
                        </w:rPr>
                        <w:drawing>
                          <wp:inline distT="0" distB="0" distL="0" distR="0" wp14:anchorId="273B25D0" wp14:editId="23266F10">
                            <wp:extent cx="1139825" cy="764360"/>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_0432.JPG"/>
                                    <pic:cNvPicPr/>
                                  </pic:nvPicPr>
                                  <pic:blipFill>
                                    <a:blip r:embed="rId27"/>
                                    <a:stretch>
                                      <a:fillRect/>
                                    </a:stretch>
                                  </pic:blipFill>
                                  <pic:spPr>
                                    <a:xfrm>
                                      <a:off x="0" y="0"/>
                                      <a:ext cx="1139825" cy="764360"/>
                                    </a:xfrm>
                                    <a:prstGeom prst="rect">
                                      <a:avLst/>
                                    </a:prstGeom>
                                  </pic:spPr>
                                </pic:pic>
                              </a:graphicData>
                            </a:graphic>
                          </wp:inline>
                        </w:drawing>
                      </w:r>
                    </w:p>
                    <w:p w14:paraId="150608C4" w14:textId="77777777" w:rsidR="00AF7C9B" w:rsidRPr="00BE7CED" w:rsidRDefault="00AF7C9B" w:rsidP="00AF7C9B">
                      <w:pPr>
                        <w:pStyle w:val="Caption"/>
                        <w:rPr>
                          <w:sz w:val="16"/>
                          <w:szCs w:val="16"/>
                        </w:rPr>
                      </w:pPr>
                      <w:r w:rsidRPr="00BE7CED">
                        <w:rPr>
                          <w:rStyle w:val="SubtleEmphasis"/>
                          <w:i/>
                          <w:iCs/>
                          <w:color w:val="44546A" w:themeColor="text2"/>
                          <w:sz w:val="16"/>
                          <w:szCs w:val="16"/>
                        </w:rPr>
                        <w:t>Richmond Lowlands, looking south</w:t>
                      </w:r>
                    </w:p>
                  </w:txbxContent>
                </v:textbox>
              </v:shape>
            </w:pict>
          </mc:Fallback>
        </mc:AlternateContent>
      </w:r>
      <w:r w:rsidR="00AF7C9B">
        <w:rPr>
          <w:noProof/>
          <w:lang w:eastAsia="en-AU"/>
        </w:rPr>
        <mc:AlternateContent>
          <mc:Choice Requires="wps">
            <w:drawing>
              <wp:anchor distT="0" distB="0" distL="114300" distR="114300" simplePos="0" relativeHeight="251664384" behindDoc="0" locked="0" layoutInCell="1" allowOverlap="1" wp14:anchorId="6BB44579" wp14:editId="62613891">
                <wp:simplePos x="0" y="0"/>
                <wp:positionH relativeFrom="column">
                  <wp:posOffset>54894</wp:posOffset>
                </wp:positionH>
                <wp:positionV relativeFrom="paragraph">
                  <wp:posOffset>507402</wp:posOffset>
                </wp:positionV>
                <wp:extent cx="1327150" cy="1125220"/>
                <wp:effectExtent l="0" t="0" r="6350" b="5080"/>
                <wp:wrapNone/>
                <wp:docPr id="23" name="Text Box 23"/>
                <wp:cNvGraphicFramePr/>
                <a:graphic xmlns:a="http://schemas.openxmlformats.org/drawingml/2006/main">
                  <a:graphicData uri="http://schemas.microsoft.com/office/word/2010/wordprocessingShape">
                    <wps:wsp>
                      <wps:cNvSpPr txBox="1"/>
                      <wps:spPr>
                        <a:xfrm>
                          <a:off x="0" y="0"/>
                          <a:ext cx="1327150" cy="1125220"/>
                        </a:xfrm>
                        <a:prstGeom prst="rect">
                          <a:avLst/>
                        </a:prstGeom>
                        <a:solidFill>
                          <a:schemeClr val="lt1"/>
                        </a:solidFill>
                        <a:ln w="6350">
                          <a:noFill/>
                        </a:ln>
                      </wps:spPr>
                      <wps:txbx>
                        <w:txbxContent>
                          <w:p w14:paraId="5BE4370A" w14:textId="77777777" w:rsidR="00AF7C9B" w:rsidRDefault="00AF7C9B" w:rsidP="00AF7C9B">
                            <w:pPr>
                              <w:spacing w:after="0"/>
                            </w:pPr>
                            <w:r>
                              <w:rPr>
                                <w:noProof/>
                                <w:lang w:eastAsia="en-AU"/>
                              </w:rPr>
                              <w:drawing>
                                <wp:inline distT="0" distB="0" distL="0" distR="0" wp14:anchorId="76AF89CD" wp14:editId="47466ACB">
                                  <wp:extent cx="1137920" cy="763083"/>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_0419.JPG"/>
                                          <pic:cNvPicPr/>
                                        </pic:nvPicPr>
                                        <pic:blipFill>
                                          <a:blip r:embed="rId28"/>
                                          <a:stretch>
                                            <a:fillRect/>
                                          </a:stretch>
                                        </pic:blipFill>
                                        <pic:spPr>
                                          <a:xfrm>
                                            <a:off x="0" y="0"/>
                                            <a:ext cx="1137920" cy="763083"/>
                                          </a:xfrm>
                                          <a:prstGeom prst="rect">
                                            <a:avLst/>
                                          </a:prstGeom>
                                        </pic:spPr>
                                      </pic:pic>
                                    </a:graphicData>
                                  </a:graphic>
                                </wp:inline>
                              </w:drawing>
                            </w:r>
                          </w:p>
                          <w:p w14:paraId="5D205AB0" w14:textId="77777777" w:rsidR="00AF7C9B" w:rsidRPr="00BE7CED" w:rsidRDefault="00AF7C9B" w:rsidP="00AF7C9B">
                            <w:pPr>
                              <w:pStyle w:val="Caption"/>
                              <w:rPr>
                                <w:sz w:val="16"/>
                                <w:szCs w:val="16"/>
                              </w:rPr>
                            </w:pPr>
                            <w:r>
                              <w:rPr>
                                <w:rStyle w:val="SubtleEmphasis"/>
                                <w:i/>
                                <w:iCs/>
                                <w:color w:val="44546A" w:themeColor="text2"/>
                                <w:sz w:val="16"/>
                                <w:szCs w:val="16"/>
                              </w:rPr>
                              <w:t>Yarramundi Bridge</w:t>
                            </w:r>
                            <w:r w:rsidRPr="00BE7CED">
                              <w:rPr>
                                <w:rStyle w:val="SubtleEmphasis"/>
                                <w:i/>
                                <w:iCs/>
                                <w:color w:val="44546A" w:themeColor="text2"/>
                                <w:sz w:val="16"/>
                                <w:szCs w:val="16"/>
                              </w:rPr>
                              <w:t>, looking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44579" id="Text Box 23" o:spid="_x0000_s1031" type="#_x0000_t202" style="position:absolute;left:0;text-align:left;margin-left:4.3pt;margin-top:39.95pt;width:104.5pt;height:88.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" fillcolor="white [3201]" stroked="f" strokeweight=".5pt">
                <v:textbox>
                  <w:txbxContent>
                    <w:p w14:paraId="5BE4370A" w14:textId="77777777" w:rsidR="00AF7C9B" w:rsidRDefault="00AF7C9B" w:rsidP="00AF7C9B">
                      <w:pPr>
                        <w:spacing w:after="0"/>
                      </w:pPr>
                      <w:r>
                        <w:rPr>
                          <w:noProof/>
                          <w:lang w:eastAsia="en-AU"/>
                        </w:rPr>
                        <w:drawing>
                          <wp:inline distT="0" distB="0" distL="0" distR="0" wp14:anchorId="76AF89CD" wp14:editId="47466ACB">
                            <wp:extent cx="1137920" cy="763083"/>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_0419.JPG"/>
                                    <pic:cNvPicPr/>
                                  </pic:nvPicPr>
                                  <pic:blipFill>
                                    <a:blip r:embed="rId28"/>
                                    <a:stretch>
                                      <a:fillRect/>
                                    </a:stretch>
                                  </pic:blipFill>
                                  <pic:spPr>
                                    <a:xfrm>
                                      <a:off x="0" y="0"/>
                                      <a:ext cx="1137920" cy="763083"/>
                                    </a:xfrm>
                                    <a:prstGeom prst="rect">
                                      <a:avLst/>
                                    </a:prstGeom>
                                  </pic:spPr>
                                </pic:pic>
                              </a:graphicData>
                            </a:graphic>
                          </wp:inline>
                        </w:drawing>
                      </w:r>
                    </w:p>
                    <w:p w14:paraId="5D205AB0" w14:textId="77777777" w:rsidR="00AF7C9B" w:rsidRPr="00BE7CED" w:rsidRDefault="00AF7C9B" w:rsidP="00AF7C9B">
                      <w:pPr>
                        <w:pStyle w:val="Caption"/>
                        <w:rPr>
                          <w:sz w:val="16"/>
                          <w:szCs w:val="16"/>
                        </w:rPr>
                      </w:pPr>
                      <w:r>
                        <w:rPr>
                          <w:rStyle w:val="SubtleEmphasis"/>
                          <w:i/>
                          <w:iCs/>
                          <w:color w:val="44546A" w:themeColor="text2"/>
                          <w:sz w:val="16"/>
                          <w:szCs w:val="16"/>
                        </w:rPr>
                        <w:t>Yarramundi Bridge</w:t>
                      </w:r>
                      <w:r w:rsidRPr="00BE7CED">
                        <w:rPr>
                          <w:rStyle w:val="SubtleEmphasis"/>
                          <w:i/>
                          <w:iCs/>
                          <w:color w:val="44546A" w:themeColor="text2"/>
                          <w:sz w:val="16"/>
                          <w:szCs w:val="16"/>
                        </w:rPr>
                        <w:t>, looking south</w:t>
                      </w:r>
                    </w:p>
                  </w:txbxContent>
                </v:textbox>
              </v:shape>
            </w:pict>
          </mc:Fallback>
        </mc:AlternateContent>
      </w:r>
      <w:r w:rsidR="00AF7C9B">
        <w:rPr>
          <w:noProof/>
        </w:rPr>
        <mc:AlternateContent>
          <mc:Choice Requires="wps">
            <w:drawing>
              <wp:anchor distT="0" distB="0" distL="114300" distR="114300" simplePos="0" relativeHeight="251662336" behindDoc="0" locked="0" layoutInCell="1" allowOverlap="1" wp14:anchorId="358ACD6C" wp14:editId="537D1188">
                <wp:simplePos x="0" y="0"/>
                <wp:positionH relativeFrom="column">
                  <wp:posOffset>54610</wp:posOffset>
                </wp:positionH>
                <wp:positionV relativeFrom="paragraph">
                  <wp:posOffset>56527</wp:posOffset>
                </wp:positionV>
                <wp:extent cx="2262909" cy="397164"/>
                <wp:effectExtent l="0" t="0" r="10795" b="9525"/>
                <wp:wrapNone/>
                <wp:docPr id="11" name="Text Box 11"/>
                <wp:cNvGraphicFramePr/>
                <a:graphic xmlns:a="http://schemas.openxmlformats.org/drawingml/2006/main">
                  <a:graphicData uri="http://schemas.microsoft.com/office/word/2010/wordprocessingShape">
                    <wps:wsp>
                      <wps:cNvSpPr txBox="1"/>
                      <wps:spPr>
                        <a:xfrm>
                          <a:off x="0" y="0"/>
                          <a:ext cx="2262909" cy="397164"/>
                        </a:xfrm>
                        <a:prstGeom prst="rect">
                          <a:avLst/>
                        </a:prstGeom>
                        <a:solidFill>
                          <a:schemeClr val="lt1"/>
                        </a:solidFill>
                        <a:ln w="6350">
                          <a:solidFill>
                            <a:prstClr val="black"/>
                          </a:solidFill>
                        </a:ln>
                      </wps:spPr>
                      <wps:txbx>
                        <w:txbxContent>
                          <w:p w14:paraId="737BC82F" w14:textId="77777777" w:rsidR="00AF7C9B" w:rsidRPr="0012685A" w:rsidRDefault="00AF7C9B" w:rsidP="00AF7C9B">
                            <w:pPr>
                              <w:pStyle w:val="Subtitle"/>
                              <w:rPr>
                                <w:rStyle w:val="Strong"/>
                              </w:rPr>
                            </w:pPr>
                            <w:r>
                              <w:rPr>
                                <w:rStyle w:val="Strong"/>
                              </w:rPr>
                              <w:t>Richmond / Windsor</w:t>
                            </w:r>
                            <w:r w:rsidRPr="0012685A">
                              <w:rPr>
                                <w:rStyle w:val="Strong"/>
                              </w:rPr>
                              <w:t xml:space="preserve"> Floodplain – </w:t>
                            </w:r>
                            <w:r>
                              <w:rPr>
                                <w:rStyle w:val="Strong"/>
                              </w:rPr>
                              <w:t>in</w:t>
                            </w:r>
                            <w:r w:rsidRPr="0012685A">
                              <w:rPr>
                                <w:rStyle w:val="Strong"/>
                              </w:rPr>
                              <w:t xml:space="preserve"> the Hawkesbury-Nepean Valley</w:t>
                            </w:r>
                          </w:p>
                          <w:p w14:paraId="6EBB9620" w14:textId="77777777" w:rsidR="00AF7C9B" w:rsidRDefault="00AF7C9B" w:rsidP="00AF7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ACD6C" id="Text Box 11" o:spid="_x0000_s1032" type="#_x0000_t202" style="position:absolute;left:0;text-align:left;margin-left:4.3pt;margin-top:4.45pt;width:178.2pt;height:3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" fillcolor="white [3201]" strokeweight=".5pt">
                <v:textbox>
                  <w:txbxContent>
                    <w:p w14:paraId="737BC82F" w14:textId="77777777" w:rsidR="00AF7C9B" w:rsidRPr="0012685A" w:rsidRDefault="00AF7C9B" w:rsidP="00AF7C9B">
                      <w:pPr>
                        <w:pStyle w:val="Subtitle"/>
                        <w:rPr>
                          <w:rStyle w:val="Strong"/>
                        </w:rPr>
                      </w:pPr>
                      <w:r>
                        <w:rPr>
                          <w:rStyle w:val="Strong"/>
                        </w:rPr>
                        <w:t>Richmond / Windsor</w:t>
                      </w:r>
                      <w:r w:rsidRPr="0012685A">
                        <w:rPr>
                          <w:rStyle w:val="Strong"/>
                        </w:rPr>
                        <w:t xml:space="preserve"> Floodplain – </w:t>
                      </w:r>
                      <w:r>
                        <w:rPr>
                          <w:rStyle w:val="Strong"/>
                        </w:rPr>
                        <w:t>in</w:t>
                      </w:r>
                      <w:r w:rsidRPr="0012685A">
                        <w:rPr>
                          <w:rStyle w:val="Strong"/>
                        </w:rPr>
                        <w:t xml:space="preserve"> the Hawkesbury-Nepean Valley</w:t>
                      </w:r>
                    </w:p>
                    <w:p w14:paraId="6EBB9620" w14:textId="77777777" w:rsidR="00AF7C9B" w:rsidRDefault="00AF7C9B" w:rsidP="00AF7C9B"/>
                  </w:txbxContent>
                </v:textbox>
              </v:shape>
            </w:pict>
          </mc:Fallback>
        </mc:AlternateContent>
      </w:r>
      <w:r w:rsidR="00895BA0">
        <w:rPr>
          <w:noProof/>
        </w:rPr>
        <w:t xml:space="preserve"> </w:t>
      </w:r>
      <w:r w:rsidR="00744ECD">
        <w:rPr>
          <w:noProof/>
        </w:rPr>
        <w:t xml:space="preserve"> </w:t>
      </w:r>
      <w:r w:rsidR="00AF7C9B">
        <w:rPr>
          <w:noProof/>
        </w:rPr>
        <w:drawing>
          <wp:inline distT="0" distB="0" distL="0" distR="0" wp14:anchorId="2F657508" wp14:editId="5130D817">
            <wp:extent cx="6334125" cy="4454476"/>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19-10-07 11.54.17.png"/>
                    <pic:cNvPicPr/>
                  </pic:nvPicPr>
                  <pic:blipFill>
                    <a:blip r:embed="rId29"/>
                    <a:stretch>
                      <a:fillRect/>
                    </a:stretch>
                  </pic:blipFill>
                  <pic:spPr>
                    <a:xfrm>
                      <a:off x="0" y="0"/>
                      <a:ext cx="6339714" cy="4458407"/>
                    </a:xfrm>
                    <a:prstGeom prst="rect">
                      <a:avLst/>
                    </a:prstGeom>
                  </pic:spPr>
                </pic:pic>
              </a:graphicData>
            </a:graphic>
          </wp:inline>
        </w:drawing>
      </w:r>
    </w:p>
    <w:tbl>
      <w:tblPr>
        <w:tblStyle w:val="TableGrid"/>
        <w:tblW w:w="10485" w:type="dxa"/>
        <w:tblLook w:val="04A0" w:firstRow="1" w:lastRow="0" w:firstColumn="1" w:lastColumn="0" w:noHBand="0" w:noVBand="1"/>
      </w:tblPr>
      <w:tblGrid>
        <w:gridCol w:w="6658"/>
        <w:gridCol w:w="3827"/>
      </w:tblGrid>
      <w:tr w:rsidR="005E3140" w:rsidRPr="00740168" w14:paraId="5DC75158" w14:textId="17FA1319" w:rsidTr="005E3140">
        <w:tc>
          <w:tcPr>
            <w:tcW w:w="6658" w:type="dxa"/>
          </w:tcPr>
          <w:p w14:paraId="2DEC500A" w14:textId="2F649F59" w:rsidR="005E3140" w:rsidRPr="00740168" w:rsidRDefault="005E3140" w:rsidP="005E3140">
            <w:r>
              <w:t xml:space="preserve">Name </w:t>
            </w:r>
            <w:r w:rsidR="00634689">
              <w:t>two</w:t>
            </w:r>
            <w:r>
              <w:t xml:space="preserve"> of the tributaries that flow into the Hawkesbury-Nepean River.</w:t>
            </w:r>
          </w:p>
        </w:tc>
        <w:tc>
          <w:tcPr>
            <w:tcW w:w="3827" w:type="dxa"/>
          </w:tcPr>
          <w:p w14:paraId="6FBB646B" w14:textId="77777777" w:rsidR="005E3140" w:rsidRPr="00740168" w:rsidRDefault="005E3140" w:rsidP="002F7E93"/>
        </w:tc>
      </w:tr>
      <w:tr w:rsidR="005E3140" w:rsidRPr="00740168" w14:paraId="6A36F1AC" w14:textId="030861DF" w:rsidTr="005E3140">
        <w:tc>
          <w:tcPr>
            <w:tcW w:w="6658" w:type="dxa"/>
          </w:tcPr>
          <w:p w14:paraId="09FA8116" w14:textId="36862329" w:rsidR="005E3140" w:rsidRPr="00740168" w:rsidRDefault="005E3140" w:rsidP="002F7E93">
            <w:r>
              <w:t>What is the main land use in the Richmond Lowlands?</w:t>
            </w:r>
          </w:p>
        </w:tc>
        <w:tc>
          <w:tcPr>
            <w:tcW w:w="3827" w:type="dxa"/>
          </w:tcPr>
          <w:p w14:paraId="739F6B5F" w14:textId="77777777" w:rsidR="005E3140" w:rsidRPr="00740168" w:rsidRDefault="005E3140" w:rsidP="002F7E93"/>
        </w:tc>
      </w:tr>
      <w:tr w:rsidR="005E3140" w:rsidRPr="00740168" w14:paraId="41C1F354" w14:textId="45E700AB" w:rsidTr="005E3140">
        <w:tc>
          <w:tcPr>
            <w:tcW w:w="6658" w:type="dxa"/>
          </w:tcPr>
          <w:p w14:paraId="790B4E26" w14:textId="4B988DD6" w:rsidR="005E3140" w:rsidRPr="00740168" w:rsidRDefault="005E3140" w:rsidP="002F7E93">
            <w:r>
              <w:t>What is the main land use at Bligh Park?</w:t>
            </w:r>
          </w:p>
        </w:tc>
        <w:tc>
          <w:tcPr>
            <w:tcW w:w="3827" w:type="dxa"/>
          </w:tcPr>
          <w:p w14:paraId="4A1172EB" w14:textId="77777777" w:rsidR="005E3140" w:rsidRPr="00740168" w:rsidRDefault="005E3140" w:rsidP="002F7E93"/>
        </w:tc>
      </w:tr>
      <w:tr w:rsidR="005E3140" w:rsidRPr="00740168" w14:paraId="46DEE591" w14:textId="1A727033" w:rsidTr="005E3140">
        <w:tc>
          <w:tcPr>
            <w:tcW w:w="6658" w:type="dxa"/>
          </w:tcPr>
          <w:p w14:paraId="56AD067E" w14:textId="7A35733B" w:rsidR="005E3140" w:rsidRPr="00740168" w:rsidRDefault="005E3140" w:rsidP="002F7E93">
            <w:r>
              <w:t xml:space="preserve">On what </w:t>
            </w:r>
            <w:r w:rsidR="00AF26EE">
              <w:t xml:space="preserve">creek </w:t>
            </w:r>
            <w:r>
              <w:t xml:space="preserve">is the Jim Anderson Bridge? </w:t>
            </w:r>
          </w:p>
        </w:tc>
        <w:tc>
          <w:tcPr>
            <w:tcW w:w="3827" w:type="dxa"/>
          </w:tcPr>
          <w:p w14:paraId="33470B4D" w14:textId="77777777" w:rsidR="005E3140" w:rsidRPr="00740168" w:rsidRDefault="005E3140" w:rsidP="002F7E93"/>
        </w:tc>
      </w:tr>
    </w:tbl>
    <w:p w14:paraId="11056364" w14:textId="37F40766" w:rsidR="00DA0272" w:rsidRPr="00086B26" w:rsidRDefault="00DA0272" w:rsidP="00DA0272">
      <w:pPr>
        <w:pStyle w:val="Heading1"/>
      </w:pPr>
      <w:r w:rsidRPr="002C45C7">
        <w:lastRenderedPageBreak/>
        <w:t xml:space="preserve">Worksheet </w:t>
      </w:r>
      <w:r w:rsidR="00153863">
        <w:t>2</w:t>
      </w:r>
      <w:r w:rsidRPr="002C45C7">
        <w:t xml:space="preserve"> – </w:t>
      </w:r>
      <w:r>
        <w:t xml:space="preserve">Flood Risk of Places </w:t>
      </w:r>
      <w:r w:rsidR="00300198">
        <w:t>in the Hawkesbury-Nepean</w:t>
      </w:r>
      <w:r w:rsidR="004E7BEC">
        <w:t xml:space="preserve"> Valley</w:t>
      </w:r>
    </w:p>
    <w:p w14:paraId="16C2AB27" w14:textId="77777777" w:rsidR="00DA0272" w:rsidRDefault="00DA0272" w:rsidP="00DA0272">
      <w:r w:rsidRPr="002C45C7">
        <w:t>Name ____________________________</w:t>
      </w:r>
    </w:p>
    <w:p w14:paraId="452CB702" w14:textId="261D91D8" w:rsidR="00DA0272" w:rsidRDefault="00DA0272" w:rsidP="00DA0272">
      <w:pPr>
        <w:pStyle w:val="Heading3"/>
      </w:pPr>
      <w:r w:rsidRPr="002024DE">
        <w:t>Instructions</w:t>
      </w:r>
      <w:r>
        <w:t xml:space="preserve">  </w:t>
      </w:r>
    </w:p>
    <w:p w14:paraId="055B804C" w14:textId="729B179D" w:rsidR="00DA0272" w:rsidRPr="00DF5345" w:rsidRDefault="00DA0272" w:rsidP="003C34A1">
      <w:pPr>
        <w:pStyle w:val="ListParagraph"/>
        <w:rPr>
          <w:rStyle w:val="Hyperlink"/>
          <w:rFonts w:ascii="Times New Roman" w:hAnsi="Times New Roman" w:cs="Times New Roman"/>
          <w:color w:val="auto"/>
          <w:u w:val="none"/>
          <w:lang w:eastAsia="en-GB"/>
        </w:rPr>
      </w:pPr>
      <w:r>
        <w:t xml:space="preserve">Use the NSW SES </w:t>
      </w:r>
      <w:r w:rsidRPr="003C34A1">
        <w:rPr>
          <w:rStyle w:val="Emphasis"/>
        </w:rPr>
        <w:t>online flood risk mapping tool</w:t>
      </w:r>
      <w:r>
        <w:t xml:space="preserve"> to find out about the flood risk for the </w:t>
      </w:r>
      <w:r w:rsidR="00223520">
        <w:t>places</w:t>
      </w:r>
      <w:r w:rsidR="005E7F41">
        <w:t xml:space="preserve"> in the table</w:t>
      </w:r>
      <w:r w:rsidR="00223520">
        <w:t>.</w:t>
      </w:r>
      <w:r>
        <w:t xml:space="preserve"> </w:t>
      </w:r>
      <w:hyperlink r:id="rId30" w:history="1">
        <w:r>
          <w:rPr>
            <w:rStyle w:val="Hyperlink"/>
          </w:rPr>
          <w:t>https://www.ses.nsw.gov.au/hawkesbury-nepean-floods</w:t>
        </w:r>
      </w:hyperlink>
    </w:p>
    <w:p w14:paraId="0A0E9510" w14:textId="3434DC5D" w:rsidR="00DF5345" w:rsidRPr="00CC0673" w:rsidRDefault="00DF5345" w:rsidP="00DF5345">
      <w:pPr>
        <w:pStyle w:val="ListParagraph"/>
      </w:pPr>
      <w:r>
        <w:t xml:space="preserve">Select each flood </w:t>
      </w:r>
      <w:r w:rsidR="00A843F9">
        <w:t>size / chance</w:t>
      </w:r>
      <w:r>
        <w:t xml:space="preserve"> and view the map overlay. Complete the table using the information panel.</w:t>
      </w:r>
    </w:p>
    <w:p w14:paraId="27EF6D33" w14:textId="2EB2DD31" w:rsidR="003C34A1" w:rsidRPr="00DD4E73" w:rsidRDefault="003C34A1" w:rsidP="00DF5345">
      <w:pPr>
        <w:pStyle w:val="ListParagraph"/>
        <w:rPr>
          <w:rFonts w:ascii="Times New Roman" w:hAnsi="Times New Roman" w:cs="Times New Roman"/>
          <w:lang w:eastAsia="en-GB"/>
        </w:rPr>
      </w:pPr>
      <w:r>
        <w:t>Compose a headline that captures the essence of flood risk to communities in the Hawkesbury-Nepean Valley.</w:t>
      </w:r>
    </w:p>
    <w:p w14:paraId="1EDC5C99" w14:textId="44864988" w:rsidR="00DD4E73" w:rsidRPr="00DD4E73" w:rsidRDefault="00DD4E73" w:rsidP="00DD4E73">
      <w:pPr>
        <w:pStyle w:val="Heading3"/>
      </w:pPr>
      <w:r w:rsidRPr="00CC0673">
        <w:t xml:space="preserve">Table 1 – Flood </w:t>
      </w:r>
      <w:r>
        <w:t>r</w:t>
      </w:r>
      <w:r w:rsidRPr="00CC0673">
        <w:t xml:space="preserve">isk of </w:t>
      </w:r>
      <w:r>
        <w:t>p</w:t>
      </w:r>
      <w:r w:rsidRPr="00CC0673">
        <w:t>laces in the Hawkesbury-Nepean Valley</w:t>
      </w:r>
      <w:r>
        <w:t xml:space="preserve"> </w:t>
      </w:r>
    </w:p>
    <w:tbl>
      <w:tblPr>
        <w:tblStyle w:val="NSWSESTableStyle1"/>
        <w:tblW w:w="0" w:type="auto"/>
        <w:tblLook w:val="04A0" w:firstRow="1" w:lastRow="0" w:firstColumn="1" w:lastColumn="0" w:noHBand="0" w:noVBand="1"/>
      </w:tblPr>
      <w:tblGrid>
        <w:gridCol w:w="1492"/>
        <w:gridCol w:w="1494"/>
        <w:gridCol w:w="1493"/>
        <w:gridCol w:w="1494"/>
        <w:gridCol w:w="1493"/>
        <w:gridCol w:w="1494"/>
        <w:gridCol w:w="1494"/>
      </w:tblGrid>
      <w:tr w:rsidR="00153863" w:rsidRPr="00F5081A" w14:paraId="50344B07" w14:textId="182C242B" w:rsidTr="0015386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92" w:type="dxa"/>
            <w:tcBorders>
              <w:bottom w:val="nil"/>
            </w:tcBorders>
          </w:tcPr>
          <w:p w14:paraId="6EF03FED" w14:textId="24146CD5" w:rsidR="00153863" w:rsidRPr="00F5081A" w:rsidRDefault="00153863" w:rsidP="00013908">
            <w:pPr>
              <w:spacing w:after="120"/>
            </w:pPr>
          </w:p>
        </w:tc>
        <w:tc>
          <w:tcPr>
            <w:tcW w:w="1494" w:type="dxa"/>
            <w:tcBorders>
              <w:bottom w:val="nil"/>
            </w:tcBorders>
          </w:tcPr>
          <w:sdt>
            <w:sdtPr>
              <w:tag w:val="goog_rdk_5"/>
              <w:id w:val="-850955272"/>
            </w:sdtPr>
            <w:sdtEndPr/>
            <w:sdtContent>
              <w:p w14:paraId="266F8996" w14:textId="796F4267" w:rsidR="00153863" w:rsidRPr="00F5081A" w:rsidRDefault="00153863" w:rsidP="00013908">
                <w:pPr>
                  <w:spacing w:after="120"/>
                  <w:cnfStyle w:val="100000000000" w:firstRow="1" w:lastRow="0" w:firstColumn="0" w:lastColumn="0" w:oddVBand="0" w:evenVBand="0" w:oddHBand="0" w:evenHBand="0" w:firstRowFirstColumn="0" w:firstRowLastColumn="0" w:lastRowFirstColumn="0" w:lastRowLastColumn="0"/>
                </w:pPr>
                <w:r>
                  <w:t>WALLACIA</w:t>
                </w:r>
              </w:p>
            </w:sdtContent>
          </w:sdt>
        </w:tc>
        <w:tc>
          <w:tcPr>
            <w:tcW w:w="1493" w:type="dxa"/>
            <w:tcBorders>
              <w:bottom w:val="nil"/>
            </w:tcBorders>
          </w:tcPr>
          <w:sdt>
            <w:sdtPr>
              <w:tag w:val="goog_rdk_6"/>
              <w:id w:val="1009490744"/>
            </w:sdtPr>
            <w:sdtEndPr/>
            <w:sdtContent>
              <w:p w14:paraId="1FFDFC7C" w14:textId="3C5370F7" w:rsidR="00153863" w:rsidRDefault="00153863" w:rsidP="00013908">
                <w:pPr>
                  <w:spacing w:after="120"/>
                  <w:cnfStyle w:val="100000000000" w:firstRow="1" w:lastRow="0" w:firstColumn="0" w:lastColumn="0" w:oddVBand="0" w:evenVBand="0" w:oddHBand="0" w:evenHBand="0" w:firstRowFirstColumn="0" w:firstRowLastColumn="0" w:lastRowFirstColumn="0" w:lastRowLastColumn="0"/>
                </w:pPr>
                <w:r>
                  <w:t>EMU PLAINS</w:t>
                </w:r>
              </w:p>
            </w:sdtContent>
          </w:sdt>
        </w:tc>
        <w:tc>
          <w:tcPr>
            <w:tcW w:w="1494" w:type="dxa"/>
            <w:tcBorders>
              <w:bottom w:val="nil"/>
            </w:tcBorders>
          </w:tcPr>
          <w:p w14:paraId="6DCBF557" w14:textId="68217DD5" w:rsidR="00153863" w:rsidRDefault="00153863" w:rsidP="00013908">
            <w:pPr>
              <w:spacing w:after="120"/>
              <w:cnfStyle w:val="100000000000" w:firstRow="1" w:lastRow="0" w:firstColumn="0" w:lastColumn="0" w:oddVBand="0" w:evenVBand="0" w:oddHBand="0" w:evenHBand="0" w:firstRowFirstColumn="0" w:firstRowLastColumn="0" w:lastRowFirstColumn="0" w:lastRowLastColumn="0"/>
            </w:pPr>
            <w:r>
              <w:t>PENRITH</w:t>
            </w:r>
          </w:p>
        </w:tc>
        <w:tc>
          <w:tcPr>
            <w:tcW w:w="1493" w:type="dxa"/>
            <w:tcBorders>
              <w:bottom w:val="nil"/>
            </w:tcBorders>
          </w:tcPr>
          <w:p w14:paraId="448FF1B5" w14:textId="67E546DE" w:rsidR="00153863" w:rsidRDefault="00153863" w:rsidP="00013908">
            <w:pPr>
              <w:spacing w:after="120"/>
              <w:cnfStyle w:val="100000000000" w:firstRow="1" w:lastRow="0" w:firstColumn="0" w:lastColumn="0" w:oddVBand="0" w:evenVBand="0" w:oddHBand="0" w:evenHBand="0" w:firstRowFirstColumn="0" w:firstRowLastColumn="0" w:lastRowFirstColumn="0" w:lastRowLastColumn="0"/>
            </w:pPr>
            <w:r>
              <w:t>RICHMOND</w:t>
            </w:r>
          </w:p>
        </w:tc>
        <w:tc>
          <w:tcPr>
            <w:tcW w:w="1494" w:type="dxa"/>
            <w:tcBorders>
              <w:bottom w:val="nil"/>
            </w:tcBorders>
          </w:tcPr>
          <w:p w14:paraId="61388432" w14:textId="61DCA177" w:rsidR="00153863" w:rsidRDefault="00153863" w:rsidP="00013908">
            <w:pPr>
              <w:spacing w:after="120"/>
              <w:cnfStyle w:val="100000000000" w:firstRow="1" w:lastRow="0" w:firstColumn="0" w:lastColumn="0" w:oddVBand="0" w:evenVBand="0" w:oddHBand="0" w:evenHBand="0" w:firstRowFirstColumn="0" w:firstRowLastColumn="0" w:lastRowFirstColumn="0" w:lastRowLastColumn="0"/>
            </w:pPr>
            <w:r>
              <w:t>WINDSOR</w:t>
            </w:r>
          </w:p>
        </w:tc>
        <w:tc>
          <w:tcPr>
            <w:tcW w:w="1494" w:type="dxa"/>
            <w:tcBorders>
              <w:bottom w:val="nil"/>
            </w:tcBorders>
          </w:tcPr>
          <w:p w14:paraId="70744E99" w14:textId="04D17E8E" w:rsidR="00153863" w:rsidRPr="00153863" w:rsidRDefault="00153863" w:rsidP="00013908">
            <w:pPr>
              <w:spacing w:after="120"/>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MY SUBURB</w:t>
            </w:r>
          </w:p>
        </w:tc>
      </w:tr>
      <w:tr w:rsidR="00153863" w:rsidRPr="00C90647" w14:paraId="057BB8BA" w14:textId="38F840A3" w:rsidTr="00153863">
        <w:trPr>
          <w:trHeight w:val="454"/>
        </w:trPr>
        <w:tc>
          <w:tcPr>
            <w:cnfStyle w:val="001000000000" w:firstRow="0" w:lastRow="0" w:firstColumn="1" w:lastColumn="0" w:oddVBand="0" w:evenVBand="0" w:oddHBand="0" w:evenHBand="0" w:firstRowFirstColumn="0" w:firstRowLastColumn="0" w:lastRowFirstColumn="0" w:lastRowLastColumn="0"/>
            <w:tcW w:w="1492" w:type="dxa"/>
            <w:tcBorders>
              <w:top w:val="nil"/>
              <w:bottom w:val="single" w:sz="4" w:space="0" w:color="000000" w:themeColor="text1"/>
            </w:tcBorders>
          </w:tcPr>
          <w:sdt>
            <w:sdtPr>
              <w:tag w:val="goog_rdk_8"/>
              <w:id w:val="1721789013"/>
            </w:sdtPr>
            <w:sdtEndPr/>
            <w:sdtContent>
              <w:p w14:paraId="012F35B8" w14:textId="40497755" w:rsidR="00153863" w:rsidRPr="0061618A" w:rsidRDefault="00153863" w:rsidP="00013908">
                <w:pPr>
                  <w:spacing w:after="120" w:line="240" w:lineRule="auto"/>
                </w:pPr>
                <w:r>
                  <w:t>Floodplain</w:t>
                </w:r>
              </w:p>
            </w:sdtContent>
          </w:sdt>
        </w:tc>
        <w:tc>
          <w:tcPr>
            <w:tcW w:w="1494" w:type="dxa"/>
            <w:tcBorders>
              <w:top w:val="nil"/>
              <w:bottom w:val="single" w:sz="4" w:space="0" w:color="000000" w:themeColor="text1"/>
            </w:tcBorders>
          </w:tcPr>
          <w:p w14:paraId="48866CFC"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nil"/>
              <w:bottom w:val="single" w:sz="4" w:space="0" w:color="000000" w:themeColor="text1"/>
            </w:tcBorders>
          </w:tcPr>
          <w:p w14:paraId="680FDE37"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nil"/>
              <w:bottom w:val="single" w:sz="4" w:space="0" w:color="000000" w:themeColor="text1"/>
            </w:tcBorders>
          </w:tcPr>
          <w:p w14:paraId="43CCE442"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nil"/>
              <w:bottom w:val="single" w:sz="4" w:space="0" w:color="000000" w:themeColor="text1"/>
            </w:tcBorders>
          </w:tcPr>
          <w:p w14:paraId="265D909E"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nil"/>
              <w:bottom w:val="single" w:sz="4" w:space="0" w:color="000000" w:themeColor="text1"/>
            </w:tcBorders>
          </w:tcPr>
          <w:p w14:paraId="6E81D2AA"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nil"/>
              <w:bottom w:val="single" w:sz="4" w:space="0" w:color="000000" w:themeColor="text1"/>
            </w:tcBorders>
          </w:tcPr>
          <w:p w14:paraId="26D48D33"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r>
      <w:tr w:rsidR="00153863" w:rsidRPr="00C90647" w14:paraId="471CA1CC" w14:textId="4339AB27" w:rsidTr="00153863">
        <w:trPr>
          <w:trHeight w:val="454"/>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000000" w:themeColor="text1"/>
              <w:bottom w:val="single" w:sz="4" w:space="0" w:color="000000" w:themeColor="text1"/>
            </w:tcBorders>
          </w:tcPr>
          <w:p w14:paraId="6E76BC72" w14:textId="275AD084" w:rsidR="00153863" w:rsidRDefault="00153863" w:rsidP="00013908">
            <w:pPr>
              <w:spacing w:after="120" w:line="240" w:lineRule="auto"/>
            </w:pPr>
            <w:r>
              <w:t>Height of largest flood</w:t>
            </w:r>
          </w:p>
        </w:tc>
        <w:tc>
          <w:tcPr>
            <w:tcW w:w="1494" w:type="dxa"/>
            <w:tcBorders>
              <w:top w:val="single" w:sz="4" w:space="0" w:color="000000" w:themeColor="text1"/>
              <w:bottom w:val="single" w:sz="4" w:space="0" w:color="000000" w:themeColor="text1"/>
            </w:tcBorders>
          </w:tcPr>
          <w:p w14:paraId="14863887"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7C334CBC"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5713C341"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2C36714D"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3FA564E6"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1667D7E7"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r>
      <w:tr w:rsidR="00153863" w:rsidRPr="00C90647" w14:paraId="1E79CEB1" w14:textId="28D27F81" w:rsidTr="00153863">
        <w:trPr>
          <w:trHeight w:val="454"/>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000000" w:themeColor="text1"/>
              <w:bottom w:val="single" w:sz="4" w:space="0" w:color="000000" w:themeColor="text1"/>
            </w:tcBorders>
          </w:tcPr>
          <w:p w14:paraId="5DDEB089" w14:textId="7D1722FE" w:rsidR="00153863" w:rsidRDefault="00153863" w:rsidP="00013908">
            <w:pPr>
              <w:spacing w:after="120" w:line="240" w:lineRule="auto"/>
            </w:pPr>
            <w:r>
              <w:t>Year of last major flood</w:t>
            </w:r>
          </w:p>
        </w:tc>
        <w:tc>
          <w:tcPr>
            <w:tcW w:w="1494" w:type="dxa"/>
            <w:tcBorders>
              <w:top w:val="single" w:sz="4" w:space="0" w:color="000000" w:themeColor="text1"/>
              <w:bottom w:val="single" w:sz="4" w:space="0" w:color="000000" w:themeColor="text1"/>
            </w:tcBorders>
          </w:tcPr>
          <w:p w14:paraId="577B1372"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27A5DA4D"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20B4864E"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48911901"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01791DD3"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2E722F63"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r>
      <w:tr w:rsidR="00153863" w:rsidRPr="00C90647" w14:paraId="60B16FBE" w14:textId="6D90B34B" w:rsidTr="00153863">
        <w:trPr>
          <w:trHeight w:val="454"/>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000000" w:themeColor="text1"/>
              <w:bottom w:val="single" w:sz="4" w:space="0" w:color="000000" w:themeColor="text1"/>
            </w:tcBorders>
          </w:tcPr>
          <w:p w14:paraId="32787987" w14:textId="6E7D8C8E" w:rsidR="00153863" w:rsidRDefault="00153863" w:rsidP="00013908">
            <w:pPr>
              <w:spacing w:after="120" w:line="240" w:lineRule="auto"/>
            </w:pPr>
            <w:r>
              <w:t>Height of last major flood</w:t>
            </w:r>
          </w:p>
        </w:tc>
        <w:tc>
          <w:tcPr>
            <w:tcW w:w="1494" w:type="dxa"/>
            <w:tcBorders>
              <w:top w:val="single" w:sz="4" w:space="0" w:color="000000" w:themeColor="text1"/>
              <w:bottom w:val="single" w:sz="4" w:space="0" w:color="000000" w:themeColor="text1"/>
            </w:tcBorders>
          </w:tcPr>
          <w:p w14:paraId="34A19C9B"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3701C2FF"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59A27E90"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000000" w:themeColor="text1"/>
            </w:tcBorders>
          </w:tcPr>
          <w:p w14:paraId="49DE308E"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6BF9940C"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000000" w:themeColor="text1"/>
            </w:tcBorders>
          </w:tcPr>
          <w:p w14:paraId="633B2547"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r>
      <w:tr w:rsidR="00153863" w:rsidRPr="00C90647" w14:paraId="73C9BA5F" w14:textId="6F11F752" w:rsidTr="00756EFE">
        <w:trPr>
          <w:trHeight w:val="1340"/>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000000" w:themeColor="text1"/>
              <w:bottom w:val="single" w:sz="4" w:space="0" w:color="auto"/>
            </w:tcBorders>
          </w:tcPr>
          <w:p w14:paraId="451577AA" w14:textId="0D8F9B4E" w:rsidR="00153863" w:rsidRDefault="00153863" w:rsidP="00013908">
            <w:pPr>
              <w:spacing w:after="120" w:line="240" w:lineRule="auto"/>
            </w:pPr>
            <w:r>
              <w:t>Other key information</w:t>
            </w:r>
          </w:p>
        </w:tc>
        <w:tc>
          <w:tcPr>
            <w:tcW w:w="1494" w:type="dxa"/>
            <w:tcBorders>
              <w:top w:val="single" w:sz="4" w:space="0" w:color="000000" w:themeColor="text1"/>
              <w:bottom w:val="single" w:sz="4" w:space="0" w:color="auto"/>
            </w:tcBorders>
          </w:tcPr>
          <w:p w14:paraId="074E1E4F"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auto"/>
            </w:tcBorders>
          </w:tcPr>
          <w:p w14:paraId="5AED83A8"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auto"/>
            </w:tcBorders>
          </w:tcPr>
          <w:p w14:paraId="64E09E65"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3" w:type="dxa"/>
            <w:tcBorders>
              <w:top w:val="single" w:sz="4" w:space="0" w:color="000000" w:themeColor="text1"/>
              <w:bottom w:val="single" w:sz="4" w:space="0" w:color="auto"/>
            </w:tcBorders>
          </w:tcPr>
          <w:p w14:paraId="182964C8"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auto"/>
            </w:tcBorders>
          </w:tcPr>
          <w:p w14:paraId="070C0934"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c>
          <w:tcPr>
            <w:tcW w:w="1494" w:type="dxa"/>
            <w:tcBorders>
              <w:top w:val="single" w:sz="4" w:space="0" w:color="000000" w:themeColor="text1"/>
              <w:bottom w:val="single" w:sz="4" w:space="0" w:color="auto"/>
            </w:tcBorders>
          </w:tcPr>
          <w:p w14:paraId="1F49FF86" w14:textId="77777777" w:rsidR="00153863" w:rsidRPr="00F5081A" w:rsidRDefault="00153863" w:rsidP="00013908">
            <w:pPr>
              <w:pStyle w:val="ListParagraph"/>
              <w:numPr>
                <w:ilvl w:val="0"/>
                <w:numId w:val="0"/>
              </w:numPr>
              <w:spacing w:after="120" w:line="240" w:lineRule="auto"/>
              <w:ind w:left="360"/>
              <w:cnfStyle w:val="000000000000" w:firstRow="0" w:lastRow="0" w:firstColumn="0" w:lastColumn="0" w:oddVBand="0" w:evenVBand="0" w:oddHBand="0" w:evenHBand="0" w:firstRowFirstColumn="0" w:firstRowLastColumn="0" w:lastRowFirstColumn="0" w:lastRowLastColumn="0"/>
            </w:pPr>
          </w:p>
        </w:tc>
      </w:tr>
    </w:tbl>
    <w:p w14:paraId="1E88CD72" w14:textId="6EBFAFAF" w:rsidR="003C34A1" w:rsidRPr="00DD4E73" w:rsidRDefault="003C34A1" w:rsidP="00DD4E73">
      <w:pPr>
        <w:pStyle w:val="NoSpacing"/>
      </w:pPr>
    </w:p>
    <w:p w14:paraId="4AC3BF24" w14:textId="3C7DD955" w:rsidR="00DD4E73" w:rsidRPr="003C34A1" w:rsidRDefault="00E463F9" w:rsidP="00DD4E73">
      <w:pPr>
        <w:pStyle w:val="Heading3"/>
      </w:pPr>
      <w:r>
        <w:t>Slogan</w:t>
      </w:r>
    </w:p>
    <w:tbl>
      <w:tblPr>
        <w:tblStyle w:val="NSWSESTableStyle1"/>
        <w:tblW w:w="10487" w:type="dxa"/>
        <w:tblLook w:val="04A0" w:firstRow="1" w:lastRow="0" w:firstColumn="1" w:lastColumn="0" w:noHBand="0" w:noVBand="1"/>
      </w:tblPr>
      <w:tblGrid>
        <w:gridCol w:w="10487"/>
      </w:tblGrid>
      <w:tr w:rsidR="003C34A1" w:rsidRPr="00F5081A" w14:paraId="396135BE" w14:textId="77777777" w:rsidTr="003C34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87" w:type="dxa"/>
            <w:tcBorders>
              <w:bottom w:val="nil"/>
            </w:tcBorders>
          </w:tcPr>
          <w:p w14:paraId="3FF1C6B7" w14:textId="42E8A800" w:rsidR="003C34A1" w:rsidRPr="00F5081A" w:rsidRDefault="00475B26" w:rsidP="00013908">
            <w:pPr>
              <w:spacing w:after="120"/>
            </w:pPr>
            <w:r>
              <w:t>Write a slogan that warns people about flood risk</w:t>
            </w:r>
            <w:r w:rsidR="003C34A1">
              <w:t xml:space="preserve">. </w:t>
            </w:r>
          </w:p>
        </w:tc>
      </w:tr>
      <w:tr w:rsidR="003C34A1" w:rsidRPr="0061618A" w14:paraId="792F072D" w14:textId="77777777" w:rsidTr="00DF5345">
        <w:trPr>
          <w:trHeight w:val="2552"/>
        </w:trPr>
        <w:tc>
          <w:tcPr>
            <w:cnfStyle w:val="001000000000" w:firstRow="0" w:lastRow="0" w:firstColumn="1" w:lastColumn="0" w:oddVBand="0" w:evenVBand="0" w:oddHBand="0" w:evenHBand="0" w:firstRowFirstColumn="0" w:firstRowLastColumn="0" w:lastRowFirstColumn="0" w:lastRowLastColumn="0"/>
            <w:tcW w:w="10487" w:type="dxa"/>
            <w:tcBorders>
              <w:top w:val="nil"/>
              <w:bottom w:val="single" w:sz="4" w:space="0" w:color="000000" w:themeColor="text1"/>
            </w:tcBorders>
          </w:tcPr>
          <w:sdt>
            <w:sdtPr>
              <w:tag w:val="goog_rdk_8"/>
              <w:id w:val="1531292376"/>
              <w:showingPlcHdr/>
            </w:sdtPr>
            <w:sdtEndPr/>
            <w:sdtContent>
              <w:p w14:paraId="61579D01" w14:textId="42383276" w:rsidR="003C34A1" w:rsidRPr="0061618A" w:rsidRDefault="003C34A1" w:rsidP="00AC4262">
                <w:r>
                  <w:t xml:space="preserve">     </w:t>
                </w:r>
              </w:p>
            </w:sdtContent>
          </w:sdt>
        </w:tc>
      </w:tr>
    </w:tbl>
    <w:p w14:paraId="395E6E40" w14:textId="77777777" w:rsidR="00153863" w:rsidRPr="00086B26" w:rsidRDefault="00153863" w:rsidP="00153863">
      <w:pPr>
        <w:pStyle w:val="Heading1"/>
      </w:pPr>
      <w:r>
        <w:br w:type="page"/>
      </w:r>
      <w:r w:rsidRPr="002C45C7">
        <w:lastRenderedPageBreak/>
        <w:t xml:space="preserve">Worksheet </w:t>
      </w:r>
      <w:r>
        <w:t>3</w:t>
      </w:r>
      <w:r w:rsidRPr="002C45C7">
        <w:t xml:space="preserve"> – </w:t>
      </w:r>
      <w:r>
        <w:t>Land uses of the Penrith / Emu Plains Floodplain</w:t>
      </w:r>
    </w:p>
    <w:p w14:paraId="76B86DFB" w14:textId="77777777" w:rsidR="00153863" w:rsidRDefault="00153863" w:rsidP="00153863">
      <w:r w:rsidRPr="002C45C7">
        <w:t>Name ____________________________</w:t>
      </w:r>
    </w:p>
    <w:p w14:paraId="1C602322" w14:textId="77777777" w:rsidR="00153863" w:rsidRDefault="00153863" w:rsidP="00153863">
      <w:pPr>
        <w:pStyle w:val="Heading3"/>
      </w:pPr>
      <w:r w:rsidRPr="002024DE">
        <w:t>Instructions</w:t>
      </w:r>
      <w:r>
        <w:t xml:space="preserve">  </w:t>
      </w:r>
    </w:p>
    <w:p w14:paraId="2F308706" w14:textId="0A4E0CDC" w:rsidR="00153863" w:rsidRDefault="00153863" w:rsidP="00153863">
      <w:pPr>
        <w:pStyle w:val="ListParagraph"/>
      </w:pPr>
      <w:r>
        <w:t xml:space="preserve">Open a Google map of the Penrith area </w:t>
      </w:r>
      <w:hyperlink r:id="rId31" w:history="1">
        <w:r w:rsidRPr="00EB0CDA">
          <w:rPr>
            <w:rStyle w:val="Hyperlink"/>
          </w:rPr>
          <w:t>https://bit.ly/2VaE6wa</w:t>
        </w:r>
      </w:hyperlink>
    </w:p>
    <w:p w14:paraId="73B8C971" w14:textId="77777777" w:rsidR="00153863" w:rsidRDefault="00153863" w:rsidP="00153863">
      <w:pPr>
        <w:pStyle w:val="ListParagraph"/>
      </w:pPr>
      <w:r>
        <w:t>Locate the area represented below.</w:t>
      </w:r>
    </w:p>
    <w:p w14:paraId="1314F335" w14:textId="77777777" w:rsidR="00153863" w:rsidRDefault="00153863" w:rsidP="00153863">
      <w:pPr>
        <w:pStyle w:val="ListParagraph"/>
      </w:pPr>
      <w:r>
        <w:t>Identify and name the land uses using map view, satellite view and the zoom function.</w:t>
      </w:r>
    </w:p>
    <w:p w14:paraId="25C2F52C" w14:textId="77777777" w:rsidR="00153863" w:rsidRDefault="00153863" w:rsidP="00153863">
      <w:pPr>
        <w:pStyle w:val="ListParagraph"/>
      </w:pPr>
      <w:r>
        <w:t>Colour the land uses on the map below using the colours in the legend.</w:t>
      </w:r>
    </w:p>
    <w:p w14:paraId="4344664F" w14:textId="77777777" w:rsidR="00153863" w:rsidRPr="00BC36A3" w:rsidRDefault="00153863" w:rsidP="00153863">
      <w:pPr>
        <w:pStyle w:val="ListParagraph"/>
      </w:pPr>
      <w:r>
        <w:t>In the space under the map, list at least five</w:t>
      </w:r>
      <w:r w:rsidRPr="00BC36A3">
        <w:t xml:space="preserve"> </w:t>
      </w:r>
      <w:r>
        <w:t>ways in which humans use places in this area.</w:t>
      </w:r>
    </w:p>
    <w:p w14:paraId="3215CFEC" w14:textId="77777777" w:rsidR="00153863" w:rsidRDefault="00153863" w:rsidP="00153863">
      <w:pPr>
        <w:spacing w:after="0" w:line="240" w:lineRule="auto"/>
      </w:pPr>
      <w:r>
        <w:rPr>
          <w:noProof/>
          <w:lang w:eastAsia="en-AU"/>
        </w:rPr>
        <mc:AlternateContent>
          <mc:Choice Requires="wpg">
            <w:drawing>
              <wp:anchor distT="0" distB="0" distL="114300" distR="114300" simplePos="0" relativeHeight="251671552" behindDoc="0" locked="0" layoutInCell="1" allowOverlap="1" wp14:anchorId="2C872B69" wp14:editId="58993282">
                <wp:simplePos x="0" y="0"/>
                <wp:positionH relativeFrom="column">
                  <wp:posOffset>5890260</wp:posOffset>
                </wp:positionH>
                <wp:positionV relativeFrom="paragraph">
                  <wp:posOffset>3016983</wp:posOffset>
                </wp:positionV>
                <wp:extent cx="855565" cy="685800"/>
                <wp:effectExtent l="0" t="0" r="0" b="0"/>
                <wp:wrapNone/>
                <wp:docPr id="6" name="Group 6"/>
                <wp:cNvGraphicFramePr/>
                <a:graphic xmlns:a="http://schemas.openxmlformats.org/drawingml/2006/main">
                  <a:graphicData uri="http://schemas.microsoft.com/office/word/2010/wordprocessingGroup">
                    <wpg:wgp>
                      <wpg:cNvGrpSpPr/>
                      <wpg:grpSpPr>
                        <a:xfrm>
                          <a:off x="0" y="0"/>
                          <a:ext cx="855565" cy="685800"/>
                          <a:chOff x="0" y="0"/>
                          <a:chExt cx="855565" cy="685800"/>
                        </a:xfrm>
                      </wpg:grpSpPr>
                      <pic:pic xmlns:pic="http://schemas.openxmlformats.org/drawingml/2006/picture">
                        <pic:nvPicPr>
                          <pic:cNvPr id="9" name="Picture 9"/>
                          <pic:cNvPicPr>
                            <a:picLocks noChangeAspect="1"/>
                          </pic:cNvPicPr>
                        </pic:nvPicPr>
                        <pic:blipFill>
                          <a:blip r:embed="rId32"/>
                          <a:stretch>
                            <a:fillRect/>
                          </a:stretch>
                        </pic:blipFill>
                        <pic:spPr>
                          <a:xfrm>
                            <a:off x="41563" y="0"/>
                            <a:ext cx="686435" cy="685800"/>
                          </a:xfrm>
                          <a:prstGeom prst="rect">
                            <a:avLst/>
                          </a:prstGeom>
                        </pic:spPr>
                      </pic:pic>
                      <wps:wsp>
                        <wps:cNvPr id="10" name="Text Box 10"/>
                        <wps:cNvSpPr txBox="1"/>
                        <wps:spPr>
                          <a:xfrm>
                            <a:off x="469669" y="70658"/>
                            <a:ext cx="381740" cy="203262"/>
                          </a:xfrm>
                          <a:prstGeom prst="rect">
                            <a:avLst/>
                          </a:prstGeom>
                          <a:noFill/>
                          <a:ln w="6350">
                            <a:noFill/>
                          </a:ln>
                        </wps:spPr>
                        <wps:txbx>
                          <w:txbxContent>
                            <w:p w14:paraId="76DFEF16" w14:textId="77777777" w:rsidR="00153863" w:rsidRPr="00081CDB" w:rsidRDefault="00153863" w:rsidP="00153863">
                              <w:pPr>
                                <w:rPr>
                                  <w:sz w:val="10"/>
                                  <w:szCs w:val="10"/>
                                </w:rPr>
                              </w:pPr>
                              <w:r>
                                <w:rPr>
                                  <w:sz w:val="10"/>
                                  <w:szCs w:val="10"/>
                                </w:rPr>
                                <w:t>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473825" y="428105"/>
                            <a:ext cx="381740" cy="203262"/>
                          </a:xfrm>
                          <a:prstGeom prst="rect">
                            <a:avLst/>
                          </a:prstGeom>
                          <a:noFill/>
                          <a:ln w="6350">
                            <a:noFill/>
                          </a:ln>
                        </wps:spPr>
                        <wps:txbx>
                          <w:txbxContent>
                            <w:p w14:paraId="5403C4B4" w14:textId="77777777" w:rsidR="00153863" w:rsidRPr="00081CDB" w:rsidRDefault="00153863" w:rsidP="00153863">
                              <w:pPr>
                                <w:rPr>
                                  <w:sz w:val="10"/>
                                  <w:szCs w:val="10"/>
                                </w:rPr>
                              </w:pPr>
                              <w:r>
                                <w:rPr>
                                  <w:sz w:val="10"/>
                                  <w:szCs w:val="10"/>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0" y="428105"/>
                            <a:ext cx="381635" cy="203200"/>
                          </a:xfrm>
                          <a:prstGeom prst="rect">
                            <a:avLst/>
                          </a:prstGeom>
                          <a:noFill/>
                          <a:ln w="6350">
                            <a:noFill/>
                          </a:ln>
                        </wps:spPr>
                        <wps:txbx>
                          <w:txbxContent>
                            <w:p w14:paraId="5CECCF94" w14:textId="77777777" w:rsidR="00153863" w:rsidRPr="00081CDB" w:rsidRDefault="00153863" w:rsidP="00153863">
                              <w:pPr>
                                <w:rPr>
                                  <w:sz w:val="10"/>
                                  <w:szCs w:val="10"/>
                                </w:rPr>
                              </w:pPr>
                              <w:r>
                                <w:rPr>
                                  <w:sz w:val="10"/>
                                  <w:szCs w:val="10"/>
                                </w:rPr>
                                <w:t>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4156" y="70658"/>
                            <a:ext cx="381740" cy="203262"/>
                          </a:xfrm>
                          <a:prstGeom prst="rect">
                            <a:avLst/>
                          </a:prstGeom>
                          <a:noFill/>
                          <a:ln w="6350">
                            <a:noFill/>
                          </a:ln>
                        </wps:spPr>
                        <wps:txbx>
                          <w:txbxContent>
                            <w:p w14:paraId="66F96ED9" w14:textId="77777777" w:rsidR="00153863" w:rsidRPr="00081CDB" w:rsidRDefault="00153863" w:rsidP="00153863">
                              <w:pPr>
                                <w:rPr>
                                  <w:sz w:val="10"/>
                                  <w:szCs w:val="10"/>
                                </w:rPr>
                              </w:pPr>
                              <w:r>
                                <w:rPr>
                                  <w:sz w:val="10"/>
                                  <w:szCs w:val="10"/>
                                </w:rPr>
                                <w:t>NW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872B69" id="Group 6" o:spid="_x0000_s1033" style="position:absolute;margin-left:463.8pt;margin-top:237.55pt;width:67.35pt;height:54pt;z-index:251671552;mso-position-horizontal-relative:text;mso-position-vertical-relative:text" coordsize="8555,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4" type="#_x0000_t75" style="position:absolute;left:415;width:686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">
                  <v:imagedata r:id="rId33" o:title=""/>
                </v:shape>
                <v:shape id="Text Box 10" o:spid="_x0000_s1035" type="#_x0000_t202" style="position:absolute;left:4696;top:706;width:3818;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76DFEF16" w14:textId="77777777" w:rsidR="00153863" w:rsidRPr="00081CDB" w:rsidRDefault="00153863" w:rsidP="00153863">
                        <w:pPr>
                          <w:rPr>
                            <w:sz w:val="10"/>
                            <w:szCs w:val="10"/>
                          </w:rPr>
                        </w:pPr>
                        <w:r>
                          <w:rPr>
                            <w:sz w:val="10"/>
                            <w:szCs w:val="10"/>
                          </w:rPr>
                          <w:t>NE</w:t>
                        </w:r>
                      </w:p>
                    </w:txbxContent>
                  </v:textbox>
                </v:shape>
                <v:shape id="Text Box 13" o:spid="_x0000_s1036" type="#_x0000_t202" style="position:absolute;left:4738;top:4281;width:3817;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5403C4B4" w14:textId="77777777" w:rsidR="00153863" w:rsidRPr="00081CDB" w:rsidRDefault="00153863" w:rsidP="00153863">
                        <w:pPr>
                          <w:rPr>
                            <w:sz w:val="10"/>
                            <w:szCs w:val="10"/>
                          </w:rPr>
                        </w:pPr>
                        <w:r>
                          <w:rPr>
                            <w:sz w:val="10"/>
                            <w:szCs w:val="10"/>
                          </w:rPr>
                          <w:t>SE</w:t>
                        </w:r>
                      </w:p>
                    </w:txbxContent>
                  </v:textbox>
                </v:shape>
                <v:shape id="Text Box 14" o:spid="_x0000_s1037" type="#_x0000_t202" style="position:absolute;top:4281;width:381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5CECCF94" w14:textId="77777777" w:rsidR="00153863" w:rsidRPr="00081CDB" w:rsidRDefault="00153863" w:rsidP="00153863">
                        <w:pPr>
                          <w:rPr>
                            <w:sz w:val="10"/>
                            <w:szCs w:val="10"/>
                          </w:rPr>
                        </w:pPr>
                        <w:r>
                          <w:rPr>
                            <w:sz w:val="10"/>
                            <w:szCs w:val="10"/>
                          </w:rPr>
                          <w:t>SW</w:t>
                        </w:r>
                      </w:p>
                    </w:txbxContent>
                  </v:textbox>
                </v:shape>
                <v:shape id="Text Box 15" o:spid="_x0000_s1038" type="#_x0000_t202" style="position:absolute;left:41;top:706;width:3817;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66F96ED9" w14:textId="77777777" w:rsidR="00153863" w:rsidRPr="00081CDB" w:rsidRDefault="00153863" w:rsidP="00153863">
                        <w:pPr>
                          <w:rPr>
                            <w:sz w:val="10"/>
                            <w:szCs w:val="10"/>
                          </w:rPr>
                        </w:pPr>
                        <w:r>
                          <w:rPr>
                            <w:sz w:val="10"/>
                            <w:szCs w:val="10"/>
                          </w:rPr>
                          <w:t>NW</w:t>
                        </w:r>
                      </w:p>
                    </w:txbxContent>
                  </v:textbox>
                </v:shape>
              </v:group>
            </w:pict>
          </mc:Fallback>
        </mc:AlternateContent>
      </w:r>
      <w:r>
        <w:rPr>
          <w:noProof/>
        </w:rPr>
        <mc:AlternateContent>
          <mc:Choice Requires="wps">
            <w:drawing>
              <wp:anchor distT="0" distB="0" distL="114300" distR="114300" simplePos="0" relativeHeight="251670528" behindDoc="0" locked="0" layoutInCell="1" allowOverlap="1" wp14:anchorId="08339D7D" wp14:editId="3F2D8C57">
                <wp:simplePos x="0" y="0"/>
                <wp:positionH relativeFrom="column">
                  <wp:posOffset>41564</wp:posOffset>
                </wp:positionH>
                <wp:positionV relativeFrom="paragraph">
                  <wp:posOffset>42660</wp:posOffset>
                </wp:positionV>
                <wp:extent cx="2752436" cy="433633"/>
                <wp:effectExtent l="0" t="0" r="16510" b="11430"/>
                <wp:wrapNone/>
                <wp:docPr id="17" name="Text Box 17"/>
                <wp:cNvGraphicFramePr/>
                <a:graphic xmlns:a="http://schemas.openxmlformats.org/drawingml/2006/main">
                  <a:graphicData uri="http://schemas.microsoft.com/office/word/2010/wordprocessingShape">
                    <wps:wsp>
                      <wps:cNvSpPr txBox="1"/>
                      <wps:spPr>
                        <a:xfrm>
                          <a:off x="0" y="0"/>
                          <a:ext cx="2752436" cy="433633"/>
                        </a:xfrm>
                        <a:prstGeom prst="rect">
                          <a:avLst/>
                        </a:prstGeom>
                        <a:solidFill>
                          <a:schemeClr val="lt1"/>
                        </a:solidFill>
                        <a:ln w="6350">
                          <a:solidFill>
                            <a:prstClr val="black"/>
                          </a:solidFill>
                        </a:ln>
                      </wps:spPr>
                      <wps:txbx>
                        <w:txbxContent>
                          <w:p w14:paraId="4B0D205A" w14:textId="77777777" w:rsidR="00153863" w:rsidRPr="0012685A" w:rsidRDefault="00153863" w:rsidP="00153863">
                            <w:pPr>
                              <w:pStyle w:val="Subtitle"/>
                              <w:rPr>
                                <w:rStyle w:val="Strong"/>
                              </w:rPr>
                            </w:pPr>
                            <w:r>
                              <w:rPr>
                                <w:rStyle w:val="Strong"/>
                              </w:rPr>
                              <w:t xml:space="preserve">Part of Penrith / Emu Plains </w:t>
                            </w:r>
                            <w:r w:rsidRPr="0012685A">
                              <w:rPr>
                                <w:rStyle w:val="Strong"/>
                              </w:rPr>
                              <w:t xml:space="preserve">Floodplain – </w:t>
                            </w:r>
                            <w:r>
                              <w:rPr>
                                <w:rStyle w:val="Strong"/>
                              </w:rPr>
                              <w:t>in</w:t>
                            </w:r>
                            <w:r w:rsidRPr="0012685A">
                              <w:rPr>
                                <w:rStyle w:val="Strong"/>
                              </w:rPr>
                              <w:t xml:space="preserve"> the Hawkesbury-Nepean Valley</w:t>
                            </w:r>
                          </w:p>
                          <w:p w14:paraId="519EF26A" w14:textId="77777777" w:rsidR="00153863" w:rsidRDefault="00153863" w:rsidP="00153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39D7D" id="Text Box 17" o:spid="_x0000_s1039" type="#_x0000_t202" style="position:absolute;margin-left:3.25pt;margin-top:3.35pt;width:216.75pt;height:3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" fillcolor="white [3201]" strokeweight=".5pt">
                <v:textbox>
                  <w:txbxContent>
                    <w:p w14:paraId="4B0D205A" w14:textId="77777777" w:rsidR="00153863" w:rsidRPr="0012685A" w:rsidRDefault="00153863" w:rsidP="00153863">
                      <w:pPr>
                        <w:pStyle w:val="Subtitle"/>
                        <w:rPr>
                          <w:rStyle w:val="Strong"/>
                        </w:rPr>
                      </w:pPr>
                      <w:r>
                        <w:rPr>
                          <w:rStyle w:val="Strong"/>
                        </w:rPr>
                        <w:t xml:space="preserve">Part of Penrith / Emu Plains </w:t>
                      </w:r>
                      <w:r w:rsidRPr="0012685A">
                        <w:rPr>
                          <w:rStyle w:val="Strong"/>
                        </w:rPr>
                        <w:t xml:space="preserve">Floodplain – </w:t>
                      </w:r>
                      <w:r>
                        <w:rPr>
                          <w:rStyle w:val="Strong"/>
                        </w:rPr>
                        <w:t>in</w:t>
                      </w:r>
                      <w:r w:rsidRPr="0012685A">
                        <w:rPr>
                          <w:rStyle w:val="Strong"/>
                        </w:rPr>
                        <w:t xml:space="preserve"> the Hawkesbury-Nepean Valley</w:t>
                      </w:r>
                    </w:p>
                    <w:p w14:paraId="519EF26A" w14:textId="77777777" w:rsidR="00153863" w:rsidRDefault="00153863" w:rsidP="00153863"/>
                  </w:txbxContent>
                </v:textbox>
              </v:shape>
            </w:pict>
          </mc:Fallback>
        </mc:AlternateContent>
      </w:r>
      <w:r>
        <w:rPr>
          <w:noProof/>
        </w:rPr>
        <w:drawing>
          <wp:inline distT="0" distB="0" distL="0" distR="0" wp14:anchorId="516DCDD4" wp14:editId="7C7E3141">
            <wp:extent cx="6642100" cy="3765550"/>
            <wp:effectExtent l="12700" t="12700" r="1270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10-04 15.10.28.png"/>
                    <pic:cNvPicPr/>
                  </pic:nvPicPr>
                  <pic:blipFill>
                    <a:blip r:embed="rId34"/>
                    <a:stretch>
                      <a:fillRect/>
                    </a:stretch>
                  </pic:blipFill>
                  <pic:spPr>
                    <a:xfrm>
                      <a:off x="0" y="0"/>
                      <a:ext cx="6642100" cy="3765550"/>
                    </a:xfrm>
                    <a:prstGeom prst="rect">
                      <a:avLst/>
                    </a:prstGeom>
                    <a:ln>
                      <a:solidFill>
                        <a:schemeClr val="tx1"/>
                      </a:solidFill>
                    </a:ln>
                  </pic:spPr>
                </pic:pic>
              </a:graphicData>
            </a:graphic>
          </wp:inline>
        </w:drawing>
      </w:r>
    </w:p>
    <w:p w14:paraId="09D667CE" w14:textId="77777777" w:rsidR="00153863" w:rsidRDefault="00153863" w:rsidP="00153863">
      <w:pPr>
        <w:pStyle w:val="Caption"/>
      </w:pPr>
      <w:r>
        <w:t>Source: NSW SES 2015</w:t>
      </w:r>
    </w:p>
    <w:p w14:paraId="0158FFDD" w14:textId="77777777" w:rsidR="00153863" w:rsidRDefault="00153863" w:rsidP="00153863">
      <w:pPr>
        <w:pStyle w:val="Heading3"/>
      </w:pPr>
      <w:r>
        <w:rPr>
          <w:noProof/>
        </w:rPr>
        <mc:AlternateContent>
          <mc:Choice Requires="wps">
            <w:drawing>
              <wp:anchor distT="0" distB="0" distL="114300" distR="114300" simplePos="0" relativeHeight="251672576" behindDoc="0" locked="0" layoutInCell="1" allowOverlap="1" wp14:anchorId="10347264" wp14:editId="47152FD5">
                <wp:simplePos x="0" y="0"/>
                <wp:positionH relativeFrom="column">
                  <wp:posOffset>3392847</wp:posOffset>
                </wp:positionH>
                <wp:positionV relativeFrom="paragraph">
                  <wp:posOffset>309649</wp:posOffset>
                </wp:positionV>
                <wp:extent cx="3223490" cy="1902691"/>
                <wp:effectExtent l="0" t="0" r="15240" b="15240"/>
                <wp:wrapNone/>
                <wp:docPr id="19" name="Text Box 19"/>
                <wp:cNvGraphicFramePr/>
                <a:graphic xmlns:a="http://schemas.openxmlformats.org/drawingml/2006/main">
                  <a:graphicData uri="http://schemas.microsoft.com/office/word/2010/wordprocessingShape">
                    <wps:wsp>
                      <wps:cNvSpPr txBox="1"/>
                      <wps:spPr>
                        <a:xfrm>
                          <a:off x="0" y="0"/>
                          <a:ext cx="3223490" cy="1902691"/>
                        </a:xfrm>
                        <a:prstGeom prst="rect">
                          <a:avLst/>
                        </a:prstGeom>
                        <a:solidFill>
                          <a:schemeClr val="lt1"/>
                        </a:solidFill>
                        <a:ln w="6350">
                          <a:solidFill>
                            <a:prstClr val="black"/>
                          </a:solidFill>
                        </a:ln>
                      </wps:spPr>
                      <wps:txbx>
                        <w:txbxContent>
                          <w:p w14:paraId="33BD8374" w14:textId="77777777" w:rsidR="00153863" w:rsidRDefault="00153863" w:rsidP="00153863">
                            <w:pPr>
                              <w:pStyle w:val="Heading3"/>
                            </w:pPr>
                            <w:r>
                              <w:t>Human 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347264" id="Text Box 19" o:spid="_x0000_s1040" type="#_x0000_t202" style="position:absolute;margin-left:267.15pt;margin-top:24.4pt;width:253.8pt;height:149.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" fillcolor="white [3201]" strokeweight=".5pt">
                <v:textbox>
                  <w:txbxContent>
                    <w:p w14:paraId="33BD8374" w14:textId="77777777" w:rsidR="00153863" w:rsidRDefault="00153863" w:rsidP="00153863">
                      <w:pPr>
                        <w:pStyle w:val="Heading3"/>
                      </w:pPr>
                      <w:r>
                        <w:t>Human uses</w:t>
                      </w:r>
                    </w:p>
                  </w:txbxContent>
                </v:textbox>
              </v:shape>
            </w:pict>
          </mc:Fallback>
        </mc:AlternateContent>
      </w:r>
      <w:r>
        <w:t>Legend</w:t>
      </w:r>
    </w:p>
    <w:tbl>
      <w:tblPr>
        <w:tblStyle w:val="TableGrid"/>
        <w:tblW w:w="0" w:type="auto"/>
        <w:tblLook w:val="04A0" w:firstRow="1" w:lastRow="0" w:firstColumn="1" w:lastColumn="0" w:noHBand="0" w:noVBand="1"/>
      </w:tblPr>
      <w:tblGrid>
        <w:gridCol w:w="704"/>
        <w:gridCol w:w="4394"/>
      </w:tblGrid>
      <w:tr w:rsidR="00153863" w:rsidRPr="00740168" w14:paraId="5BE36085" w14:textId="77777777" w:rsidTr="00BA31DD">
        <w:tc>
          <w:tcPr>
            <w:tcW w:w="704" w:type="dxa"/>
            <w:tcBorders>
              <w:bottom w:val="single" w:sz="4" w:space="0" w:color="auto"/>
            </w:tcBorders>
            <w:shd w:val="clear" w:color="auto" w:fill="F7CAAC" w:themeFill="accent2" w:themeFillTint="66"/>
          </w:tcPr>
          <w:p w14:paraId="4E5C7356" w14:textId="77777777" w:rsidR="00153863" w:rsidRPr="00286A39" w:rsidRDefault="00153863" w:rsidP="00BA31DD"/>
        </w:tc>
        <w:tc>
          <w:tcPr>
            <w:tcW w:w="4394" w:type="dxa"/>
          </w:tcPr>
          <w:p w14:paraId="4BC190F8" w14:textId="77777777" w:rsidR="00153863" w:rsidRPr="00740168" w:rsidRDefault="00153863" w:rsidP="00BA31DD">
            <w:r w:rsidRPr="00740168">
              <w:t>Residential area</w:t>
            </w:r>
          </w:p>
        </w:tc>
      </w:tr>
      <w:tr w:rsidR="00153863" w:rsidRPr="00740168" w14:paraId="47423955" w14:textId="77777777" w:rsidTr="00BA31DD">
        <w:tc>
          <w:tcPr>
            <w:tcW w:w="704" w:type="dxa"/>
            <w:tcBorders>
              <w:bottom w:val="single" w:sz="4" w:space="0" w:color="auto"/>
            </w:tcBorders>
            <w:shd w:val="clear" w:color="auto" w:fill="C9C9C9" w:themeFill="accent3" w:themeFillTint="99"/>
          </w:tcPr>
          <w:p w14:paraId="3CFAB3C5" w14:textId="77777777" w:rsidR="00153863" w:rsidRPr="00286A39" w:rsidRDefault="00153863" w:rsidP="00BA31DD"/>
        </w:tc>
        <w:tc>
          <w:tcPr>
            <w:tcW w:w="4394" w:type="dxa"/>
          </w:tcPr>
          <w:p w14:paraId="78CF6428" w14:textId="77777777" w:rsidR="00153863" w:rsidRPr="00740168" w:rsidRDefault="00153863" w:rsidP="00BA31DD">
            <w:r w:rsidRPr="00740168">
              <w:t>Industrial area</w:t>
            </w:r>
          </w:p>
        </w:tc>
      </w:tr>
      <w:tr w:rsidR="00153863" w:rsidRPr="00740168" w14:paraId="2E018489" w14:textId="77777777" w:rsidTr="00BA31DD">
        <w:tc>
          <w:tcPr>
            <w:tcW w:w="704" w:type="dxa"/>
            <w:tcBorders>
              <w:bottom w:val="single" w:sz="4" w:space="0" w:color="auto"/>
            </w:tcBorders>
            <w:shd w:val="clear" w:color="auto" w:fill="EFE7B7"/>
          </w:tcPr>
          <w:p w14:paraId="529E53CF" w14:textId="77777777" w:rsidR="00153863" w:rsidRPr="00286A39" w:rsidRDefault="00153863" w:rsidP="00BA31DD"/>
        </w:tc>
        <w:tc>
          <w:tcPr>
            <w:tcW w:w="4394" w:type="dxa"/>
          </w:tcPr>
          <w:p w14:paraId="1F02158D" w14:textId="77777777" w:rsidR="00153863" w:rsidRPr="00740168" w:rsidRDefault="00153863" w:rsidP="00BA31DD">
            <w:r w:rsidRPr="00740168">
              <w:t>Commercial area (shops and businesses)</w:t>
            </w:r>
          </w:p>
        </w:tc>
      </w:tr>
      <w:tr w:rsidR="00153863" w:rsidRPr="00740168" w14:paraId="53B7683E" w14:textId="77777777" w:rsidTr="00BA31DD">
        <w:tc>
          <w:tcPr>
            <w:tcW w:w="704" w:type="dxa"/>
            <w:tcBorders>
              <w:bottom w:val="single" w:sz="4" w:space="0" w:color="auto"/>
            </w:tcBorders>
            <w:shd w:val="clear" w:color="auto" w:fill="70AD47" w:themeFill="accent6"/>
          </w:tcPr>
          <w:p w14:paraId="0B464C19" w14:textId="77777777" w:rsidR="00153863" w:rsidRPr="00286A39" w:rsidRDefault="00153863" w:rsidP="00BA31DD"/>
        </w:tc>
        <w:tc>
          <w:tcPr>
            <w:tcW w:w="4394" w:type="dxa"/>
          </w:tcPr>
          <w:p w14:paraId="22E203C5" w14:textId="77777777" w:rsidR="00153863" w:rsidRPr="00740168" w:rsidRDefault="00153863" w:rsidP="00BA31DD">
            <w:r w:rsidRPr="00740168">
              <w:t>Farmland or hobby farms</w:t>
            </w:r>
          </w:p>
        </w:tc>
      </w:tr>
      <w:tr w:rsidR="00153863" w:rsidRPr="00740168" w14:paraId="55A4954F" w14:textId="77777777" w:rsidTr="00BA31DD">
        <w:tc>
          <w:tcPr>
            <w:tcW w:w="704" w:type="dxa"/>
            <w:shd w:val="clear" w:color="auto" w:fill="auto"/>
          </w:tcPr>
          <w:p w14:paraId="3E26FDE5" w14:textId="77777777" w:rsidR="00153863" w:rsidRPr="00286A39" w:rsidRDefault="00153863" w:rsidP="00BA31DD"/>
        </w:tc>
        <w:tc>
          <w:tcPr>
            <w:tcW w:w="4394" w:type="dxa"/>
          </w:tcPr>
          <w:p w14:paraId="78E71F31" w14:textId="77777777" w:rsidR="00153863" w:rsidRPr="00740168" w:rsidRDefault="00153863" w:rsidP="00BA31DD"/>
        </w:tc>
      </w:tr>
      <w:tr w:rsidR="00153863" w:rsidRPr="00740168" w14:paraId="5CEEA519" w14:textId="77777777" w:rsidTr="00BA31DD">
        <w:tc>
          <w:tcPr>
            <w:tcW w:w="704" w:type="dxa"/>
            <w:tcBorders>
              <w:bottom w:val="single" w:sz="4" w:space="0" w:color="auto"/>
            </w:tcBorders>
            <w:shd w:val="clear" w:color="auto" w:fill="auto"/>
          </w:tcPr>
          <w:p w14:paraId="2600D0F1" w14:textId="77777777" w:rsidR="00153863" w:rsidRPr="00286A39" w:rsidRDefault="00153863" w:rsidP="00BA31DD"/>
        </w:tc>
        <w:tc>
          <w:tcPr>
            <w:tcW w:w="4394" w:type="dxa"/>
          </w:tcPr>
          <w:p w14:paraId="085C6DD8" w14:textId="77777777" w:rsidR="00153863" w:rsidRPr="00740168" w:rsidRDefault="00153863" w:rsidP="00BA31DD"/>
        </w:tc>
      </w:tr>
    </w:tbl>
    <w:p w14:paraId="08145CFB" w14:textId="17A29DAE" w:rsidR="004C61FA" w:rsidRPr="00634689" w:rsidRDefault="00BB73E9" w:rsidP="00634689">
      <w:pPr>
        <w:pStyle w:val="Heading1"/>
      </w:pPr>
      <w:r>
        <w:rPr>
          <w:noProof/>
        </w:rPr>
        <w:lastRenderedPageBreak/>
        <w:drawing>
          <wp:anchor distT="0" distB="0" distL="114300" distR="114300" simplePos="0" relativeHeight="251673600" behindDoc="0" locked="0" layoutInCell="1" allowOverlap="1" wp14:anchorId="715DF12C" wp14:editId="0CDF34FB">
            <wp:simplePos x="0" y="0"/>
            <wp:positionH relativeFrom="margin">
              <wp:posOffset>590550</wp:posOffset>
            </wp:positionH>
            <wp:positionV relativeFrom="margin">
              <wp:posOffset>279400</wp:posOffset>
            </wp:positionV>
            <wp:extent cx="5248275" cy="7407275"/>
            <wp:effectExtent l="0" t="0" r="9525"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48275" cy="740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0A9">
        <w:t>Map</w:t>
      </w:r>
      <w:r w:rsidR="004C61FA" w:rsidRPr="002C45C7">
        <w:t xml:space="preserve"> </w:t>
      </w:r>
      <w:r w:rsidR="004C61FA">
        <w:t xml:space="preserve">1 </w:t>
      </w:r>
      <w:r w:rsidR="004C61FA" w:rsidRPr="002C45C7">
        <w:t>–</w:t>
      </w:r>
      <w:r w:rsidR="004C61FA">
        <w:t xml:space="preserve"> Flood Map for </w:t>
      </w:r>
      <w:r w:rsidR="009624AF">
        <w:t xml:space="preserve">a </w:t>
      </w:r>
      <w:r w:rsidR="00412CA8">
        <w:t>Low Likelihood</w:t>
      </w:r>
      <w:r w:rsidR="009624AF">
        <w:t xml:space="preserve"> Chance per Year Flood</w:t>
      </w:r>
    </w:p>
    <w:p w14:paraId="103FB518" w14:textId="7D9A9AAE" w:rsidR="004C61FA" w:rsidRDefault="004C61FA" w:rsidP="004C61FA">
      <w:pPr>
        <w:spacing w:after="120"/>
        <w:jc w:val="center"/>
      </w:pPr>
    </w:p>
    <w:p w14:paraId="7B00700B" w14:textId="77777777" w:rsidR="00BB73E9" w:rsidRDefault="00BB73E9" w:rsidP="004C61FA">
      <w:pPr>
        <w:pStyle w:val="Caption"/>
        <w:rPr>
          <w:lang w:eastAsia="en-GB"/>
        </w:rPr>
      </w:pPr>
    </w:p>
    <w:p w14:paraId="118B9A48" w14:textId="77777777" w:rsidR="00BB73E9" w:rsidRDefault="00BB73E9" w:rsidP="004C61FA">
      <w:pPr>
        <w:pStyle w:val="Caption"/>
        <w:rPr>
          <w:lang w:eastAsia="en-GB"/>
        </w:rPr>
      </w:pPr>
    </w:p>
    <w:p w14:paraId="2CC00911" w14:textId="77777777" w:rsidR="00BB73E9" w:rsidRDefault="00BB73E9" w:rsidP="004C61FA">
      <w:pPr>
        <w:pStyle w:val="Caption"/>
        <w:rPr>
          <w:lang w:eastAsia="en-GB"/>
        </w:rPr>
      </w:pPr>
    </w:p>
    <w:p w14:paraId="58E7ED9E" w14:textId="77777777" w:rsidR="00BB73E9" w:rsidRDefault="00BB73E9" w:rsidP="004C61FA">
      <w:pPr>
        <w:pStyle w:val="Caption"/>
        <w:rPr>
          <w:lang w:eastAsia="en-GB"/>
        </w:rPr>
      </w:pPr>
    </w:p>
    <w:p w14:paraId="3DD33D34" w14:textId="77777777" w:rsidR="00BB73E9" w:rsidRDefault="00BB73E9" w:rsidP="004C61FA">
      <w:pPr>
        <w:pStyle w:val="Caption"/>
        <w:rPr>
          <w:lang w:eastAsia="en-GB"/>
        </w:rPr>
      </w:pPr>
    </w:p>
    <w:p w14:paraId="0488293D" w14:textId="77777777" w:rsidR="00BB73E9" w:rsidRDefault="00BB73E9" w:rsidP="004C61FA">
      <w:pPr>
        <w:pStyle w:val="Caption"/>
        <w:rPr>
          <w:lang w:eastAsia="en-GB"/>
        </w:rPr>
      </w:pPr>
    </w:p>
    <w:p w14:paraId="5B6813AE" w14:textId="77777777" w:rsidR="00BB73E9" w:rsidRDefault="00BB73E9" w:rsidP="004C61FA">
      <w:pPr>
        <w:pStyle w:val="Caption"/>
        <w:rPr>
          <w:lang w:eastAsia="en-GB"/>
        </w:rPr>
      </w:pPr>
    </w:p>
    <w:p w14:paraId="08D3B4BE" w14:textId="77777777" w:rsidR="00BB73E9" w:rsidRDefault="00BB73E9" w:rsidP="004C61FA">
      <w:pPr>
        <w:pStyle w:val="Caption"/>
        <w:rPr>
          <w:lang w:eastAsia="en-GB"/>
        </w:rPr>
      </w:pPr>
    </w:p>
    <w:p w14:paraId="19C526AD" w14:textId="77777777" w:rsidR="00BB73E9" w:rsidRDefault="00BB73E9" w:rsidP="004C61FA">
      <w:pPr>
        <w:pStyle w:val="Caption"/>
        <w:rPr>
          <w:lang w:eastAsia="en-GB"/>
        </w:rPr>
      </w:pPr>
    </w:p>
    <w:p w14:paraId="5AA28AD1" w14:textId="77777777" w:rsidR="00BB73E9" w:rsidRDefault="00BB73E9" w:rsidP="004C61FA">
      <w:pPr>
        <w:pStyle w:val="Caption"/>
        <w:rPr>
          <w:lang w:eastAsia="en-GB"/>
        </w:rPr>
      </w:pPr>
    </w:p>
    <w:p w14:paraId="2B9341C9" w14:textId="77777777" w:rsidR="00BB73E9" w:rsidRDefault="00BB73E9" w:rsidP="004C61FA">
      <w:pPr>
        <w:pStyle w:val="Caption"/>
        <w:rPr>
          <w:lang w:eastAsia="en-GB"/>
        </w:rPr>
      </w:pPr>
    </w:p>
    <w:p w14:paraId="4568FF49" w14:textId="77777777" w:rsidR="00BB73E9" w:rsidRDefault="00BB73E9" w:rsidP="004C61FA">
      <w:pPr>
        <w:pStyle w:val="Caption"/>
        <w:rPr>
          <w:lang w:eastAsia="en-GB"/>
        </w:rPr>
      </w:pPr>
    </w:p>
    <w:p w14:paraId="4070E874" w14:textId="77777777" w:rsidR="00BB73E9" w:rsidRDefault="00BB73E9" w:rsidP="004C61FA">
      <w:pPr>
        <w:pStyle w:val="Caption"/>
        <w:rPr>
          <w:lang w:eastAsia="en-GB"/>
        </w:rPr>
      </w:pPr>
    </w:p>
    <w:p w14:paraId="7FB570A4" w14:textId="77777777" w:rsidR="00BB73E9" w:rsidRDefault="00BB73E9" w:rsidP="004C61FA">
      <w:pPr>
        <w:pStyle w:val="Caption"/>
        <w:rPr>
          <w:lang w:eastAsia="en-GB"/>
        </w:rPr>
      </w:pPr>
    </w:p>
    <w:p w14:paraId="56EA48D4" w14:textId="77777777" w:rsidR="00BB73E9" w:rsidRDefault="00BB73E9" w:rsidP="004C61FA">
      <w:pPr>
        <w:pStyle w:val="Caption"/>
        <w:rPr>
          <w:lang w:eastAsia="en-GB"/>
        </w:rPr>
      </w:pPr>
    </w:p>
    <w:p w14:paraId="0B529ECC" w14:textId="77777777" w:rsidR="00BB73E9" w:rsidRDefault="00BB73E9" w:rsidP="004C61FA">
      <w:pPr>
        <w:pStyle w:val="Caption"/>
        <w:rPr>
          <w:lang w:eastAsia="en-GB"/>
        </w:rPr>
      </w:pPr>
    </w:p>
    <w:p w14:paraId="2B2764F5" w14:textId="77777777" w:rsidR="00BB73E9" w:rsidRDefault="00BB73E9" w:rsidP="004C61FA">
      <w:pPr>
        <w:pStyle w:val="Caption"/>
        <w:rPr>
          <w:lang w:eastAsia="en-GB"/>
        </w:rPr>
      </w:pPr>
    </w:p>
    <w:p w14:paraId="695E8F00" w14:textId="77777777" w:rsidR="00BB73E9" w:rsidRDefault="00BB73E9" w:rsidP="004C61FA">
      <w:pPr>
        <w:pStyle w:val="Caption"/>
        <w:rPr>
          <w:lang w:eastAsia="en-GB"/>
        </w:rPr>
      </w:pPr>
    </w:p>
    <w:p w14:paraId="18B022CA" w14:textId="77777777" w:rsidR="00BB73E9" w:rsidRDefault="00BB73E9" w:rsidP="004C61FA">
      <w:pPr>
        <w:pStyle w:val="Caption"/>
        <w:rPr>
          <w:lang w:eastAsia="en-GB"/>
        </w:rPr>
      </w:pPr>
    </w:p>
    <w:p w14:paraId="25F87CD6" w14:textId="77777777" w:rsidR="00BB73E9" w:rsidRDefault="00BB73E9" w:rsidP="004C61FA">
      <w:pPr>
        <w:pStyle w:val="Caption"/>
        <w:rPr>
          <w:lang w:eastAsia="en-GB"/>
        </w:rPr>
      </w:pPr>
    </w:p>
    <w:p w14:paraId="67B4DD95" w14:textId="77777777" w:rsidR="00BB73E9" w:rsidRDefault="00BB73E9" w:rsidP="004C61FA">
      <w:pPr>
        <w:pStyle w:val="Caption"/>
        <w:rPr>
          <w:lang w:eastAsia="en-GB"/>
        </w:rPr>
      </w:pPr>
    </w:p>
    <w:p w14:paraId="098F3A37" w14:textId="77777777" w:rsidR="00BB73E9" w:rsidRDefault="00BB73E9" w:rsidP="004C61FA">
      <w:pPr>
        <w:pStyle w:val="Caption"/>
        <w:rPr>
          <w:lang w:eastAsia="en-GB"/>
        </w:rPr>
      </w:pPr>
    </w:p>
    <w:p w14:paraId="117EBFEC" w14:textId="77777777" w:rsidR="00BB73E9" w:rsidRDefault="00BB73E9" w:rsidP="004C61FA">
      <w:pPr>
        <w:pStyle w:val="Caption"/>
        <w:rPr>
          <w:lang w:eastAsia="en-GB"/>
        </w:rPr>
      </w:pPr>
    </w:p>
    <w:p w14:paraId="6FF0FDC4" w14:textId="77777777" w:rsidR="00BB73E9" w:rsidRDefault="00BB73E9" w:rsidP="004C61FA">
      <w:pPr>
        <w:pStyle w:val="Caption"/>
        <w:rPr>
          <w:lang w:eastAsia="en-GB"/>
        </w:rPr>
      </w:pPr>
    </w:p>
    <w:p w14:paraId="562A4910" w14:textId="77777777" w:rsidR="00BB73E9" w:rsidRDefault="00BB73E9" w:rsidP="004C61FA">
      <w:pPr>
        <w:pStyle w:val="Caption"/>
        <w:rPr>
          <w:lang w:eastAsia="en-GB"/>
        </w:rPr>
      </w:pPr>
    </w:p>
    <w:p w14:paraId="07F9F9AA" w14:textId="77777777" w:rsidR="00BB73E9" w:rsidRDefault="00BB73E9" w:rsidP="004C61FA">
      <w:pPr>
        <w:pStyle w:val="Caption"/>
        <w:rPr>
          <w:lang w:eastAsia="en-GB"/>
        </w:rPr>
      </w:pPr>
    </w:p>
    <w:p w14:paraId="3A0945FA" w14:textId="77777777" w:rsidR="00BB73E9" w:rsidRDefault="00BB73E9" w:rsidP="004C61FA">
      <w:pPr>
        <w:pStyle w:val="Caption"/>
        <w:rPr>
          <w:lang w:eastAsia="en-GB"/>
        </w:rPr>
      </w:pPr>
    </w:p>
    <w:p w14:paraId="5906BC3F" w14:textId="77777777" w:rsidR="00BB73E9" w:rsidRDefault="00BB73E9" w:rsidP="004C61FA">
      <w:pPr>
        <w:pStyle w:val="Caption"/>
        <w:rPr>
          <w:lang w:eastAsia="en-GB"/>
        </w:rPr>
      </w:pPr>
    </w:p>
    <w:p w14:paraId="77131E20" w14:textId="10CE6509" w:rsidR="004C61FA" w:rsidRPr="00BB3077" w:rsidRDefault="004C61FA" w:rsidP="004C61FA">
      <w:pPr>
        <w:pStyle w:val="Caption"/>
        <w:rPr>
          <w:b/>
          <w:bCs/>
          <w:lang w:eastAsia="en-GB"/>
        </w:rPr>
      </w:pPr>
      <w:r w:rsidRPr="00CB7420">
        <w:rPr>
          <w:lang w:eastAsia="en-GB"/>
        </w:rPr>
        <w:t>Hawkesbury-Nepean River flood extent for a 1 in 500 (0.2%) chance per year flood</w:t>
      </w:r>
      <w:r>
        <w:rPr>
          <w:b/>
          <w:bCs/>
          <w:lang w:eastAsia="en-GB"/>
        </w:rPr>
        <w:t xml:space="preserve">. </w:t>
      </w:r>
      <w:r>
        <w:rPr>
          <w:lang w:eastAsia="en-GB"/>
        </w:rPr>
        <w:t>Source: Hawkesbury-Nepean Valley Regional Flood Study July 2019</w:t>
      </w:r>
      <w:r w:rsidR="00475B26">
        <w:rPr>
          <w:lang w:eastAsia="en-GB"/>
        </w:rPr>
        <w:t xml:space="preserve"> Overview</w:t>
      </w:r>
      <w:r>
        <w:rPr>
          <w:lang w:eastAsia="en-GB"/>
        </w:rPr>
        <w:t xml:space="preserve">, p14 </w:t>
      </w:r>
      <w:hyperlink r:id="rId36" w:history="1">
        <w:r w:rsidRPr="00EB0CDA">
          <w:rPr>
            <w:rStyle w:val="Hyperlink"/>
            <w:lang w:eastAsia="en-GB"/>
          </w:rPr>
          <w:t>http://www.infrastructure.nsw.gov.au/media/2162/ec_insw_hawkesbury-nepean_fss-document_web.pdf</w:t>
        </w:r>
      </w:hyperlink>
      <w:r>
        <w:rPr>
          <w:lang w:eastAsia="en-GB"/>
        </w:rPr>
        <w:t xml:space="preserve"> </w:t>
      </w:r>
    </w:p>
    <w:p w14:paraId="6359A768" w14:textId="6DF8E6F7" w:rsidR="00BB73E9" w:rsidRPr="00BB73E9" w:rsidRDefault="00B830A9" w:rsidP="00BB73E9">
      <w:pPr>
        <w:pStyle w:val="Heading1"/>
        <w:rPr>
          <w:lang w:eastAsia="en-GB"/>
        </w:rPr>
      </w:pPr>
      <w:r>
        <w:lastRenderedPageBreak/>
        <w:t>Map</w:t>
      </w:r>
      <w:r w:rsidR="00DA143A">
        <w:t xml:space="preserve"> </w:t>
      </w:r>
      <w:r w:rsidR="004E7BEC">
        <w:t>2</w:t>
      </w:r>
      <w:r w:rsidR="00DA143A" w:rsidRPr="002C45C7">
        <w:t xml:space="preserve"> – </w:t>
      </w:r>
      <w:r w:rsidR="00DA143A">
        <w:rPr>
          <w:lang w:eastAsia="en-GB"/>
        </w:rPr>
        <w:t xml:space="preserve">Hawkesbury-Nepean </w:t>
      </w:r>
      <w:r w:rsidR="009624AF">
        <w:rPr>
          <w:lang w:eastAsia="en-GB"/>
        </w:rPr>
        <w:t xml:space="preserve">Valley Regional </w:t>
      </w:r>
      <w:r w:rsidR="00DA143A">
        <w:rPr>
          <w:lang w:eastAsia="en-GB"/>
        </w:rPr>
        <w:t>Flood Study Area</w:t>
      </w:r>
    </w:p>
    <w:p w14:paraId="10FF4E6D" w14:textId="77777777" w:rsidR="004C61FA" w:rsidRDefault="004C61FA" w:rsidP="004C61FA">
      <w:pPr>
        <w:spacing w:after="120"/>
        <w:jc w:val="center"/>
        <w:rPr>
          <w:lang w:eastAsia="en-GB"/>
        </w:rPr>
      </w:pPr>
      <w:r>
        <w:rPr>
          <w:noProof/>
          <w:lang w:eastAsia="en-GB"/>
        </w:rPr>
        <w:drawing>
          <wp:inline distT="0" distB="0" distL="0" distR="0" wp14:anchorId="22B3950A" wp14:editId="5E81B5D0">
            <wp:extent cx="5853767" cy="7563918"/>
            <wp:effectExtent l="0" t="0" r="127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9-10-01 12.06.46.png"/>
                    <pic:cNvPicPr/>
                  </pic:nvPicPr>
                  <pic:blipFill>
                    <a:blip r:embed="rId37"/>
                    <a:stretch>
                      <a:fillRect/>
                    </a:stretch>
                  </pic:blipFill>
                  <pic:spPr>
                    <a:xfrm>
                      <a:off x="0" y="0"/>
                      <a:ext cx="5912711" cy="7640083"/>
                    </a:xfrm>
                    <a:prstGeom prst="rect">
                      <a:avLst/>
                    </a:prstGeom>
                  </pic:spPr>
                </pic:pic>
              </a:graphicData>
            </a:graphic>
          </wp:inline>
        </w:drawing>
      </w:r>
    </w:p>
    <w:p w14:paraId="3F185268" w14:textId="5A6B580C" w:rsidR="00734F2E" w:rsidRPr="00AF7C9B" w:rsidRDefault="004C61FA" w:rsidP="00CA3DF3">
      <w:pPr>
        <w:pStyle w:val="Caption"/>
        <w:rPr>
          <w:b/>
          <w:color w:val="1E3D78"/>
          <w:sz w:val="32"/>
        </w:rPr>
      </w:pPr>
      <w:r>
        <w:rPr>
          <w:lang w:eastAsia="en-GB"/>
        </w:rPr>
        <w:t>Hawkesbury-Nepean Valley Regional Flood Study Area. Source: Hawkesbury-Nepean Valley Regional Flood Study July 2019</w:t>
      </w:r>
      <w:r w:rsidR="00475B26">
        <w:rPr>
          <w:lang w:eastAsia="en-GB"/>
        </w:rPr>
        <w:t xml:space="preserve"> Overview </w:t>
      </w:r>
      <w:r>
        <w:rPr>
          <w:lang w:eastAsia="en-GB"/>
        </w:rPr>
        <w:t xml:space="preserve">p3 </w:t>
      </w:r>
      <w:hyperlink r:id="rId38" w:history="1">
        <w:r w:rsidRPr="00EB0CDA">
          <w:rPr>
            <w:rStyle w:val="Hyperlink"/>
            <w:lang w:eastAsia="en-GB"/>
          </w:rPr>
          <w:t>http://www.infrastructure.nsw.gov.au/media/2162/ec_insw_hawkesbury-nepean_fss-document_web.pdf</w:t>
        </w:r>
      </w:hyperlink>
    </w:p>
    <w:sectPr w:rsidR="00734F2E" w:rsidRPr="00AF7C9B" w:rsidSect="00664A92">
      <w:headerReference w:type="default" r:id="rId39"/>
      <w:footerReference w:type="default" r:id="rId40"/>
      <w:headerReference w:type="first" r:id="rId41"/>
      <w:footerReference w:type="first" r:id="rId42"/>
      <w:pgSz w:w="11900" w:h="16840"/>
      <w:pgMar w:top="1975" w:right="720" w:bottom="1490" w:left="720" w:header="426" w:footer="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0B034C" w14:textId="77777777" w:rsidR="001642AC" w:rsidRDefault="001642AC" w:rsidP="00446B8D">
      <w:r>
        <w:separator/>
      </w:r>
    </w:p>
    <w:p w14:paraId="398A4E01" w14:textId="77777777" w:rsidR="001642AC" w:rsidRDefault="001642AC" w:rsidP="00446B8D"/>
  </w:endnote>
  <w:endnote w:type="continuationSeparator" w:id="0">
    <w:p w14:paraId="58EF2F92" w14:textId="77777777" w:rsidR="001642AC" w:rsidRDefault="001642AC" w:rsidP="00446B8D">
      <w:r>
        <w:continuationSeparator/>
      </w:r>
    </w:p>
    <w:p w14:paraId="6B00C868" w14:textId="77777777" w:rsidR="001642AC" w:rsidRDefault="001642AC" w:rsidP="00446B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Brevia">
    <w:altName w:val="Calibri"/>
    <w:panose1 w:val="00000000000000000000"/>
    <w:charset w:val="4D"/>
    <w:family w:val="swiss"/>
    <w:notTrueType/>
    <w:pitch w:val="variable"/>
    <w:sig w:usb0="A000002F" w:usb1="5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08234" w14:textId="29B6F6EE" w:rsidR="00225484" w:rsidRPr="00CE436E" w:rsidRDefault="00114DEB" w:rsidP="00CE436E">
    <w:pPr>
      <w:pStyle w:val="Footer"/>
      <w:spacing w:after="0"/>
      <w:jc w:val="center"/>
      <w:rPr>
        <w:color w:val="FFFFFF" w:themeColor="background1"/>
      </w:rPr>
    </w:pPr>
    <w:r w:rsidRPr="00CE436E">
      <w:rPr>
        <w:noProof/>
        <w:color w:val="FFFFFF" w:themeColor="background1"/>
        <w:lang w:val="en-AU" w:eastAsia="en-AU"/>
      </w:rPr>
      <w:drawing>
        <wp:anchor distT="0" distB="0" distL="114300" distR="114300" simplePos="0" relativeHeight="251662336" behindDoc="1" locked="0" layoutInCell="1" allowOverlap="1" wp14:anchorId="78B3CBE4" wp14:editId="1E9BAE0C">
          <wp:simplePos x="0" y="0"/>
          <wp:positionH relativeFrom="column">
            <wp:posOffset>-221615</wp:posOffset>
          </wp:positionH>
          <wp:positionV relativeFrom="paragraph">
            <wp:posOffset>-181321</wp:posOffset>
          </wp:positionV>
          <wp:extent cx="480400" cy="519229"/>
          <wp:effectExtent l="0" t="0" r="2540" b="190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aratah-nsw-government-reverse-png-logo.png"/>
                  <pic:cNvPicPr/>
                </pic:nvPicPr>
                <pic:blipFill>
                  <a:blip r:embed="rId1">
                    <a:extLst>
                      <a:ext uri="{28A0092B-C50C-407E-A947-70E740481C1C}">
                        <a14:useLocalDpi xmlns:a14="http://schemas.microsoft.com/office/drawing/2010/main" val="0"/>
                      </a:ext>
                    </a:extLst>
                  </a:blip>
                  <a:stretch>
                    <a:fillRect/>
                  </a:stretch>
                </pic:blipFill>
                <pic:spPr>
                  <a:xfrm>
                    <a:off x="0" y="0"/>
                    <a:ext cx="480400" cy="519229"/>
                  </a:xfrm>
                  <a:prstGeom prst="rect">
                    <a:avLst/>
                  </a:prstGeom>
                </pic:spPr>
              </pic:pic>
            </a:graphicData>
          </a:graphic>
          <wp14:sizeRelH relativeFrom="margin">
            <wp14:pctWidth>0</wp14:pctWidth>
          </wp14:sizeRelH>
          <wp14:sizeRelV relativeFrom="margin">
            <wp14:pctHeight>0</wp14:pctHeight>
          </wp14:sizeRelV>
        </wp:anchor>
      </w:drawing>
    </w:r>
    <w:r w:rsidR="00225484" w:rsidRPr="00CE436E">
      <w:rPr>
        <w:color w:val="FFFFFF" w:themeColor="background1"/>
      </w:rPr>
      <w:t xml:space="preserve">Page </w:t>
    </w:r>
    <w:r w:rsidR="00225484" w:rsidRPr="00CE436E">
      <w:rPr>
        <w:color w:val="FFFFFF" w:themeColor="background1"/>
      </w:rPr>
      <w:fldChar w:fldCharType="begin"/>
    </w:r>
    <w:r w:rsidR="00225484" w:rsidRPr="00CE436E">
      <w:rPr>
        <w:color w:val="FFFFFF" w:themeColor="background1"/>
      </w:rPr>
      <w:instrText xml:space="preserve"> PAGE   \* MERGEFORMAT </w:instrText>
    </w:r>
    <w:r w:rsidR="00225484" w:rsidRPr="00CE436E">
      <w:rPr>
        <w:color w:val="FFFFFF" w:themeColor="background1"/>
      </w:rPr>
      <w:fldChar w:fldCharType="separate"/>
    </w:r>
    <w:r w:rsidRPr="00CE436E">
      <w:rPr>
        <w:noProof/>
        <w:color w:val="FFFFFF" w:themeColor="background1"/>
      </w:rPr>
      <w:t>3</w:t>
    </w:r>
    <w:r w:rsidR="00225484" w:rsidRPr="00CE436E">
      <w:rPr>
        <w:noProof/>
        <w:color w:val="FFFFFF" w:themeColor="background1"/>
      </w:rPr>
      <w:fldChar w:fldCharType="end"/>
    </w:r>
  </w:p>
  <w:p w14:paraId="21219678" w14:textId="77777777" w:rsidR="005C4F6C" w:rsidRDefault="005C4F6C" w:rsidP="00446B8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E9FC8" w14:textId="77777777" w:rsidR="00896484" w:rsidRDefault="0070781E" w:rsidP="00446B8D">
    <w:pPr>
      <w:pStyle w:val="Footer"/>
    </w:pPr>
    <w:r w:rsidRPr="006A5D59">
      <w:t xml:space="preserve">Document footer | Version | Page </w:t>
    </w:r>
    <w:r w:rsidRPr="006A5D59">
      <w:fldChar w:fldCharType="begin"/>
    </w:r>
    <w:r w:rsidRPr="006A5D59">
      <w:instrText xml:space="preserve"> PAGE   \* MERGEFORMAT </w:instrText>
    </w:r>
    <w:r w:rsidRPr="006A5D59">
      <w:fldChar w:fldCharType="separate"/>
    </w:r>
    <w:r w:rsidR="006A5D59">
      <w:rPr>
        <w:noProof/>
      </w:rPr>
      <w:t>1</w:t>
    </w:r>
    <w:r w:rsidRPr="006A5D59">
      <w:rPr>
        <w:noProof/>
      </w:rPr>
      <w:fldChar w:fldCharType="end"/>
    </w:r>
    <w:r w:rsidR="00896484">
      <w:ptab w:relativeTo="margin" w:alignment="center" w:leader="none"/>
    </w:r>
    <w:r w:rsidR="00896484">
      <w:ptab w:relativeTo="margin" w:alignment="right" w:leader="none"/>
    </w:r>
  </w:p>
  <w:p w14:paraId="00097FA8" w14:textId="77777777" w:rsidR="005C4F6C" w:rsidRDefault="005C4F6C" w:rsidP="00446B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4ADEFB" w14:textId="77777777" w:rsidR="001642AC" w:rsidRDefault="001642AC" w:rsidP="00446B8D">
      <w:r>
        <w:separator/>
      </w:r>
    </w:p>
    <w:p w14:paraId="1858E6C7" w14:textId="77777777" w:rsidR="001642AC" w:rsidRDefault="001642AC" w:rsidP="00446B8D"/>
  </w:footnote>
  <w:footnote w:type="continuationSeparator" w:id="0">
    <w:p w14:paraId="24904BBF" w14:textId="77777777" w:rsidR="001642AC" w:rsidRDefault="001642AC" w:rsidP="00446B8D">
      <w:r>
        <w:continuationSeparator/>
      </w:r>
    </w:p>
    <w:p w14:paraId="4EB6A9EA" w14:textId="77777777" w:rsidR="001642AC" w:rsidRDefault="001642AC" w:rsidP="00446B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3820B" w14:textId="283977B9" w:rsidR="00463346" w:rsidRPr="00441CAF" w:rsidRDefault="00CE436E" w:rsidP="00463346">
    <w:pPr>
      <w:pStyle w:val="Header"/>
      <w:spacing w:after="0"/>
      <w:rPr>
        <w:rFonts w:ascii="Brevia" w:hAnsi="Brevia"/>
        <w:i/>
        <w:iCs/>
        <w:sz w:val="28"/>
        <w:szCs w:val="28"/>
      </w:rPr>
    </w:pPr>
    <w:r w:rsidRPr="00441CAF">
      <w:rPr>
        <w:noProof/>
        <w:sz w:val="28"/>
        <w:szCs w:val="28"/>
        <w:lang w:eastAsia="en-AU"/>
      </w:rPr>
      <w:drawing>
        <wp:anchor distT="0" distB="0" distL="114300" distR="114300" simplePos="0" relativeHeight="251661312" behindDoc="1" locked="0" layoutInCell="1" allowOverlap="1" wp14:anchorId="4510BB2E" wp14:editId="7DB324B6">
          <wp:simplePos x="0" y="0"/>
          <wp:positionH relativeFrom="page">
            <wp:posOffset>-45267</wp:posOffset>
          </wp:positionH>
          <wp:positionV relativeFrom="page">
            <wp:posOffset>-172016</wp:posOffset>
          </wp:positionV>
          <wp:extent cx="7620635" cy="10864159"/>
          <wp:effectExtent l="0" t="0" r="0" b="0"/>
          <wp:wrapNone/>
          <wp:docPr id="27" name="Picture 27"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864159"/>
                  </a:xfrm>
                  <a:prstGeom prst="rect">
                    <a:avLst/>
                  </a:prstGeom>
                  <a:noFill/>
                  <a:ln>
                    <a:noFill/>
                  </a:ln>
                </pic:spPr>
              </pic:pic>
            </a:graphicData>
          </a:graphic>
          <wp14:sizeRelH relativeFrom="page">
            <wp14:pctWidth>0</wp14:pctWidth>
          </wp14:sizeRelH>
          <wp14:sizeRelV relativeFrom="page">
            <wp14:pctHeight>0</wp14:pctHeight>
          </wp14:sizeRelV>
        </wp:anchor>
      </w:drawing>
    </w:r>
    <w:r w:rsidR="005F692B">
      <w:rPr>
        <w:rFonts w:ascii="Brevia" w:hAnsi="Brevia"/>
        <w:i/>
        <w:iCs/>
        <w:sz w:val="28"/>
        <w:szCs w:val="28"/>
        <w:lang w:val="en-AU"/>
      </w:rPr>
      <w:t>Places</w:t>
    </w:r>
    <w:r w:rsidR="0078415D">
      <w:rPr>
        <w:rFonts w:ascii="Brevia" w:hAnsi="Brevia"/>
        <w:i/>
        <w:iCs/>
        <w:sz w:val="28"/>
        <w:szCs w:val="28"/>
        <w:lang w:val="en-AU"/>
      </w:rPr>
      <w:t xml:space="preserve"> are Similar and Different</w:t>
    </w:r>
    <w:r w:rsidR="005F692B">
      <w:rPr>
        <w:rFonts w:ascii="Brevia" w:hAnsi="Brevia"/>
        <w:i/>
        <w:iCs/>
        <w:sz w:val="28"/>
        <w:szCs w:val="28"/>
        <w:lang w:val="en-AU"/>
      </w:rPr>
      <w:t xml:space="preserve"> </w:t>
    </w:r>
  </w:p>
  <w:p w14:paraId="7366B1B9" w14:textId="77777777" w:rsidR="00944221" w:rsidRPr="00441CAF" w:rsidRDefault="00944221" w:rsidP="00944221">
    <w:pPr>
      <w:pStyle w:val="Header"/>
      <w:spacing w:after="0"/>
      <w:rPr>
        <w:rFonts w:ascii="Brevia" w:hAnsi="Brevia"/>
        <w:sz w:val="28"/>
        <w:szCs w:val="28"/>
      </w:rPr>
    </w:pPr>
    <w:r>
      <w:rPr>
        <w:rFonts w:ascii="Brevia" w:hAnsi="Brevia"/>
        <w:sz w:val="28"/>
        <w:szCs w:val="28"/>
        <w:lang w:val="en-AU"/>
      </w:rPr>
      <w:t>Hawkesbury-Nepean Valley and other Places that Flood</w:t>
    </w:r>
  </w:p>
  <w:p w14:paraId="6820C55B" w14:textId="7EFF0086" w:rsidR="005C4F6C" w:rsidRPr="00441CAF" w:rsidRDefault="00463346" w:rsidP="00463346">
    <w:pPr>
      <w:pStyle w:val="Header"/>
      <w:spacing w:after="0"/>
      <w:rPr>
        <w:rFonts w:ascii="Brevia" w:hAnsi="Brevia"/>
        <w:sz w:val="28"/>
        <w:szCs w:val="28"/>
      </w:rPr>
    </w:pPr>
    <w:r w:rsidRPr="00441CAF">
      <w:rPr>
        <w:rFonts w:ascii="Brevia" w:hAnsi="Brevia"/>
        <w:sz w:val="28"/>
        <w:szCs w:val="28"/>
      </w:rPr>
      <w:t xml:space="preserve">Stage </w:t>
    </w:r>
    <w:r w:rsidR="0078415D">
      <w:rPr>
        <w:rFonts w:ascii="Brevia" w:hAnsi="Brevia"/>
        <w:sz w:val="28"/>
        <w:szCs w:val="28"/>
        <w:lang w:val="en-AU"/>
      </w:rPr>
      <w:t xml:space="preserve">2 </w:t>
    </w:r>
    <w:r w:rsidRPr="00441CAF">
      <w:rPr>
        <w:rFonts w:ascii="Brevia" w:hAnsi="Brevia"/>
        <w:sz w:val="28"/>
        <w:szCs w:val="28"/>
      </w:rPr>
      <w:t>Geography Resources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C1E32" w14:textId="77777777" w:rsidR="0070781E" w:rsidRDefault="0070781E" w:rsidP="00446B8D">
    <w:pPr>
      <w:pStyle w:val="Header"/>
    </w:pPr>
  </w:p>
  <w:p w14:paraId="402F4040" w14:textId="77777777" w:rsidR="0070781E" w:rsidRDefault="0070781E" w:rsidP="00446B8D">
    <w:pPr>
      <w:pStyle w:val="Header"/>
    </w:pPr>
  </w:p>
  <w:p w14:paraId="6FC0BA27" w14:textId="77777777" w:rsidR="00A62816" w:rsidRPr="0070781E" w:rsidRDefault="0070781E" w:rsidP="00446B8D">
    <w:pPr>
      <w:pStyle w:val="Header"/>
    </w:pPr>
    <w:r w:rsidRPr="0070781E">
      <w:rPr>
        <w:noProof/>
        <w:lang w:val="en-AU" w:eastAsia="en-AU"/>
      </w:rPr>
      <w:drawing>
        <wp:anchor distT="0" distB="0" distL="114300" distR="114300" simplePos="0" relativeHeight="251659264" behindDoc="1" locked="0" layoutInCell="1" allowOverlap="1" wp14:anchorId="728AC76D" wp14:editId="511199AE">
          <wp:simplePos x="0" y="0"/>
          <wp:positionH relativeFrom="page">
            <wp:align>left</wp:align>
          </wp:positionH>
          <wp:positionV relativeFrom="page">
            <wp:align>top</wp:align>
          </wp:positionV>
          <wp:extent cx="7620635" cy="10774045"/>
          <wp:effectExtent l="0" t="0" r="0" b="8255"/>
          <wp:wrapNone/>
          <wp:docPr id="29" name="Picture 29"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77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781E">
      <w:t>Page Title</w:t>
    </w:r>
    <w:r w:rsidR="004807BC" w:rsidRPr="0070781E">
      <w:tab/>
    </w:r>
  </w:p>
  <w:p w14:paraId="6A06467D" w14:textId="77777777" w:rsidR="005C4F6C" w:rsidRDefault="005C4F6C" w:rsidP="00446B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6180D"/>
    <w:multiLevelType w:val="hybridMultilevel"/>
    <w:tmpl w:val="C5920F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0D0769"/>
    <w:multiLevelType w:val="hybridMultilevel"/>
    <w:tmpl w:val="DDDCC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780EC2"/>
    <w:multiLevelType w:val="hybridMultilevel"/>
    <w:tmpl w:val="9176C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B0773B"/>
    <w:multiLevelType w:val="hybridMultilevel"/>
    <w:tmpl w:val="8110A8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B8580C"/>
    <w:multiLevelType w:val="hybridMultilevel"/>
    <w:tmpl w:val="D764C432"/>
    <w:lvl w:ilvl="0" w:tplc="3A08A68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8639D6"/>
    <w:multiLevelType w:val="hybridMultilevel"/>
    <w:tmpl w:val="E966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A5089C"/>
    <w:multiLevelType w:val="hybridMultilevel"/>
    <w:tmpl w:val="004CA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D964A5"/>
    <w:multiLevelType w:val="hybridMultilevel"/>
    <w:tmpl w:val="90C8DC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7D339BD"/>
    <w:multiLevelType w:val="hybridMultilevel"/>
    <w:tmpl w:val="66BC9EC2"/>
    <w:lvl w:ilvl="0" w:tplc="07603BB0">
      <w:start w:val="1"/>
      <w:numFmt w:val="bullet"/>
      <w:pStyle w:val="ListParagraph"/>
      <w:lvlText w:val=""/>
      <w:lvlJc w:val="left"/>
      <w:pPr>
        <w:ind w:left="720" w:hanging="360"/>
      </w:pPr>
      <w:rPr>
        <w:rFonts w:ascii="Wingdings" w:hAnsi="Wingdings" w:hint="default"/>
        <w:color w:val="F4870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953CA9"/>
    <w:multiLevelType w:val="hybridMultilevel"/>
    <w:tmpl w:val="BEE86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0D78E1"/>
    <w:multiLevelType w:val="hybridMultilevel"/>
    <w:tmpl w:val="3F26ED8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5B76CE"/>
    <w:multiLevelType w:val="hybridMultilevel"/>
    <w:tmpl w:val="2A685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F50908"/>
    <w:multiLevelType w:val="hybridMultilevel"/>
    <w:tmpl w:val="36362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F32C53"/>
    <w:multiLevelType w:val="hybridMultilevel"/>
    <w:tmpl w:val="2E108BAA"/>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9245F2"/>
    <w:multiLevelType w:val="hybridMultilevel"/>
    <w:tmpl w:val="2C2CF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637296"/>
    <w:multiLevelType w:val="hybridMultilevel"/>
    <w:tmpl w:val="59800796"/>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776DEE"/>
    <w:multiLevelType w:val="hybridMultilevel"/>
    <w:tmpl w:val="13A4D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320880"/>
    <w:multiLevelType w:val="hybridMultilevel"/>
    <w:tmpl w:val="98DEE9C8"/>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401131"/>
    <w:multiLevelType w:val="hybridMultilevel"/>
    <w:tmpl w:val="4F806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A36B22"/>
    <w:multiLevelType w:val="hybridMultilevel"/>
    <w:tmpl w:val="67DCD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31122F"/>
    <w:multiLevelType w:val="hybridMultilevel"/>
    <w:tmpl w:val="FB78D1B6"/>
    <w:lvl w:ilvl="0" w:tplc="EBEEB67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DD1176"/>
    <w:multiLevelType w:val="hybridMultilevel"/>
    <w:tmpl w:val="7ACA3C96"/>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AEC0B58"/>
    <w:multiLevelType w:val="hybridMultilevel"/>
    <w:tmpl w:val="E2323846"/>
    <w:lvl w:ilvl="0" w:tplc="C9BE1DEC">
      <w:start w:val="1"/>
      <w:numFmt w:val="bullet"/>
      <w:lvlText w:val=""/>
      <w:lvlJc w:val="left"/>
      <w:pPr>
        <w:ind w:left="720" w:hanging="360"/>
      </w:pPr>
      <w:rPr>
        <w:rFonts w:ascii="Wingdings" w:hAnsi="Wingdings" w:hint="default"/>
        <w:color w:val="F4870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FA36CF6"/>
    <w:multiLevelType w:val="hybridMultilevel"/>
    <w:tmpl w:val="7FDEFDD0"/>
    <w:lvl w:ilvl="0" w:tplc="FA6A6BB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F080FCE"/>
    <w:multiLevelType w:val="hybridMultilevel"/>
    <w:tmpl w:val="EBCA3D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29C52EE"/>
    <w:multiLevelType w:val="hybridMultilevel"/>
    <w:tmpl w:val="96026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303168"/>
    <w:multiLevelType w:val="hybridMultilevel"/>
    <w:tmpl w:val="1FCE727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5553507"/>
    <w:multiLevelType w:val="hybridMultilevel"/>
    <w:tmpl w:val="F48E8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AA0766"/>
    <w:multiLevelType w:val="hybridMultilevel"/>
    <w:tmpl w:val="E6FCDEF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4B3A2D"/>
    <w:multiLevelType w:val="hybridMultilevel"/>
    <w:tmpl w:val="34F62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9C5F50"/>
    <w:multiLevelType w:val="hybridMultilevel"/>
    <w:tmpl w:val="B4BABE44"/>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3B190B"/>
    <w:multiLevelType w:val="hybridMultilevel"/>
    <w:tmpl w:val="D15691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0E4D09"/>
    <w:multiLevelType w:val="hybridMultilevel"/>
    <w:tmpl w:val="24BA4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FC35C80"/>
    <w:multiLevelType w:val="hybridMultilevel"/>
    <w:tmpl w:val="BC26A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04146D"/>
    <w:multiLevelType w:val="hybridMultilevel"/>
    <w:tmpl w:val="9912C3DE"/>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21"/>
  </w:num>
  <w:num w:numId="3">
    <w:abstractNumId w:val="17"/>
  </w:num>
  <w:num w:numId="4">
    <w:abstractNumId w:val="13"/>
  </w:num>
  <w:num w:numId="5">
    <w:abstractNumId w:val="23"/>
  </w:num>
  <w:num w:numId="6">
    <w:abstractNumId w:val="3"/>
  </w:num>
  <w:num w:numId="7">
    <w:abstractNumId w:val="24"/>
  </w:num>
  <w:num w:numId="8">
    <w:abstractNumId w:val="30"/>
  </w:num>
  <w:num w:numId="9">
    <w:abstractNumId w:val="16"/>
  </w:num>
  <w:num w:numId="10">
    <w:abstractNumId w:val="15"/>
  </w:num>
  <w:num w:numId="11">
    <w:abstractNumId w:val="26"/>
  </w:num>
  <w:num w:numId="12">
    <w:abstractNumId w:val="19"/>
  </w:num>
  <w:num w:numId="13">
    <w:abstractNumId w:val="28"/>
  </w:num>
  <w:num w:numId="14">
    <w:abstractNumId w:val="34"/>
  </w:num>
  <w:num w:numId="15">
    <w:abstractNumId w:val="32"/>
  </w:num>
  <w:num w:numId="16">
    <w:abstractNumId w:val="25"/>
  </w:num>
  <w:num w:numId="17">
    <w:abstractNumId w:val="2"/>
  </w:num>
  <w:num w:numId="18">
    <w:abstractNumId w:val="33"/>
  </w:num>
  <w:num w:numId="19">
    <w:abstractNumId w:val="10"/>
  </w:num>
  <w:num w:numId="20">
    <w:abstractNumId w:val="11"/>
  </w:num>
  <w:num w:numId="21">
    <w:abstractNumId w:val="5"/>
  </w:num>
  <w:num w:numId="22">
    <w:abstractNumId w:val="29"/>
  </w:num>
  <w:num w:numId="23">
    <w:abstractNumId w:val="6"/>
  </w:num>
  <w:num w:numId="24">
    <w:abstractNumId w:val="12"/>
  </w:num>
  <w:num w:numId="25">
    <w:abstractNumId w:val="1"/>
  </w:num>
  <w:num w:numId="26">
    <w:abstractNumId w:val="14"/>
  </w:num>
  <w:num w:numId="27">
    <w:abstractNumId w:val="18"/>
  </w:num>
  <w:num w:numId="28">
    <w:abstractNumId w:val="31"/>
  </w:num>
  <w:num w:numId="29">
    <w:abstractNumId w:val="7"/>
  </w:num>
  <w:num w:numId="30">
    <w:abstractNumId w:val="0"/>
  </w:num>
  <w:num w:numId="31">
    <w:abstractNumId w:val="9"/>
  </w:num>
  <w:num w:numId="32">
    <w:abstractNumId w:val="27"/>
  </w:num>
  <w:num w:numId="33">
    <w:abstractNumId w:val="22"/>
  </w:num>
  <w:num w:numId="34">
    <w:abstractNumId w:val="20"/>
  </w:num>
  <w:num w:numId="35">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594"/>
    <w:rsid w:val="00006477"/>
    <w:rsid w:val="00013908"/>
    <w:rsid w:val="00013B26"/>
    <w:rsid w:val="00021900"/>
    <w:rsid w:val="00023D53"/>
    <w:rsid w:val="00051423"/>
    <w:rsid w:val="000553A8"/>
    <w:rsid w:val="0006009F"/>
    <w:rsid w:val="000613BD"/>
    <w:rsid w:val="000621F5"/>
    <w:rsid w:val="000640D1"/>
    <w:rsid w:val="00066D17"/>
    <w:rsid w:val="00067AD1"/>
    <w:rsid w:val="00067D12"/>
    <w:rsid w:val="00076B92"/>
    <w:rsid w:val="0009088A"/>
    <w:rsid w:val="00092A4E"/>
    <w:rsid w:val="00092FBC"/>
    <w:rsid w:val="000B772A"/>
    <w:rsid w:val="000C058F"/>
    <w:rsid w:val="000C0C72"/>
    <w:rsid w:val="000D2F75"/>
    <w:rsid w:val="000D4B50"/>
    <w:rsid w:val="000D52ED"/>
    <w:rsid w:val="0010780A"/>
    <w:rsid w:val="00111AF4"/>
    <w:rsid w:val="00114DEB"/>
    <w:rsid w:val="00134D38"/>
    <w:rsid w:val="001456C3"/>
    <w:rsid w:val="00146584"/>
    <w:rsid w:val="001529D7"/>
    <w:rsid w:val="00153863"/>
    <w:rsid w:val="001642AC"/>
    <w:rsid w:val="00167DB7"/>
    <w:rsid w:val="0017080D"/>
    <w:rsid w:val="00176A06"/>
    <w:rsid w:val="00183FA5"/>
    <w:rsid w:val="00191582"/>
    <w:rsid w:val="0019641E"/>
    <w:rsid w:val="001A24F9"/>
    <w:rsid w:val="001A2736"/>
    <w:rsid w:val="001A7E78"/>
    <w:rsid w:val="001B2594"/>
    <w:rsid w:val="001C3B73"/>
    <w:rsid w:val="001F6A24"/>
    <w:rsid w:val="00201556"/>
    <w:rsid w:val="002136AC"/>
    <w:rsid w:val="00223520"/>
    <w:rsid w:val="00225484"/>
    <w:rsid w:val="00227CBC"/>
    <w:rsid w:val="00244A29"/>
    <w:rsid w:val="00250776"/>
    <w:rsid w:val="00272F22"/>
    <w:rsid w:val="00273149"/>
    <w:rsid w:val="00274093"/>
    <w:rsid w:val="00276280"/>
    <w:rsid w:val="00277A36"/>
    <w:rsid w:val="002859E1"/>
    <w:rsid w:val="0029584E"/>
    <w:rsid w:val="002969FB"/>
    <w:rsid w:val="002A03D2"/>
    <w:rsid w:val="002A36B8"/>
    <w:rsid w:val="002A5FA9"/>
    <w:rsid w:val="002C02C2"/>
    <w:rsid w:val="002C4B83"/>
    <w:rsid w:val="002C548F"/>
    <w:rsid w:val="002D39AA"/>
    <w:rsid w:val="002D6A15"/>
    <w:rsid w:val="002E5007"/>
    <w:rsid w:val="002F1437"/>
    <w:rsid w:val="002F1D9A"/>
    <w:rsid w:val="002F2F62"/>
    <w:rsid w:val="002F4D68"/>
    <w:rsid w:val="00300198"/>
    <w:rsid w:val="00300BF6"/>
    <w:rsid w:val="00306C3A"/>
    <w:rsid w:val="00316532"/>
    <w:rsid w:val="003202DB"/>
    <w:rsid w:val="003372EF"/>
    <w:rsid w:val="00346B6F"/>
    <w:rsid w:val="0037268B"/>
    <w:rsid w:val="003801F8"/>
    <w:rsid w:val="003A2154"/>
    <w:rsid w:val="003B6D4E"/>
    <w:rsid w:val="003C34A1"/>
    <w:rsid w:val="003C3D91"/>
    <w:rsid w:val="003C7DF1"/>
    <w:rsid w:val="003D178A"/>
    <w:rsid w:val="003D3DC1"/>
    <w:rsid w:val="003D6E15"/>
    <w:rsid w:val="003E2F0D"/>
    <w:rsid w:val="003F2DDC"/>
    <w:rsid w:val="00400A19"/>
    <w:rsid w:val="00412CA8"/>
    <w:rsid w:val="0042124C"/>
    <w:rsid w:val="00427B6E"/>
    <w:rsid w:val="004317FF"/>
    <w:rsid w:val="00436645"/>
    <w:rsid w:val="00441CAF"/>
    <w:rsid w:val="00443657"/>
    <w:rsid w:val="004458FB"/>
    <w:rsid w:val="00446B8D"/>
    <w:rsid w:val="00452094"/>
    <w:rsid w:val="00463346"/>
    <w:rsid w:val="00471F46"/>
    <w:rsid w:val="00475B26"/>
    <w:rsid w:val="004807BC"/>
    <w:rsid w:val="004811BC"/>
    <w:rsid w:val="00490E2E"/>
    <w:rsid w:val="004B353F"/>
    <w:rsid w:val="004B78B8"/>
    <w:rsid w:val="004C4443"/>
    <w:rsid w:val="004C61FA"/>
    <w:rsid w:val="004C70F3"/>
    <w:rsid w:val="004D1A7E"/>
    <w:rsid w:val="004E7BEC"/>
    <w:rsid w:val="004F6DA7"/>
    <w:rsid w:val="005160B2"/>
    <w:rsid w:val="0051695B"/>
    <w:rsid w:val="00520852"/>
    <w:rsid w:val="00523010"/>
    <w:rsid w:val="0052318F"/>
    <w:rsid w:val="00533681"/>
    <w:rsid w:val="00550272"/>
    <w:rsid w:val="0056474D"/>
    <w:rsid w:val="005724B9"/>
    <w:rsid w:val="0057711A"/>
    <w:rsid w:val="00582172"/>
    <w:rsid w:val="00584750"/>
    <w:rsid w:val="005A1179"/>
    <w:rsid w:val="005C4F6C"/>
    <w:rsid w:val="005C7360"/>
    <w:rsid w:val="005D78F1"/>
    <w:rsid w:val="005E0396"/>
    <w:rsid w:val="005E3140"/>
    <w:rsid w:val="005E4E18"/>
    <w:rsid w:val="005E5B90"/>
    <w:rsid w:val="005E7F41"/>
    <w:rsid w:val="005F68EA"/>
    <w:rsid w:val="005F692B"/>
    <w:rsid w:val="006077F2"/>
    <w:rsid w:val="00607B9F"/>
    <w:rsid w:val="006124F0"/>
    <w:rsid w:val="0062152D"/>
    <w:rsid w:val="00627641"/>
    <w:rsid w:val="00634689"/>
    <w:rsid w:val="00636563"/>
    <w:rsid w:val="00644B9A"/>
    <w:rsid w:val="00647806"/>
    <w:rsid w:val="006603DC"/>
    <w:rsid w:val="00664A92"/>
    <w:rsid w:val="00665DA4"/>
    <w:rsid w:val="00685F86"/>
    <w:rsid w:val="00695B5C"/>
    <w:rsid w:val="00696BA0"/>
    <w:rsid w:val="006A0660"/>
    <w:rsid w:val="006A099C"/>
    <w:rsid w:val="006A5D59"/>
    <w:rsid w:val="006B1127"/>
    <w:rsid w:val="006B3538"/>
    <w:rsid w:val="006B36B5"/>
    <w:rsid w:val="006B3FC7"/>
    <w:rsid w:val="006B47CE"/>
    <w:rsid w:val="006D51F9"/>
    <w:rsid w:val="006F386E"/>
    <w:rsid w:val="006F4838"/>
    <w:rsid w:val="006F5437"/>
    <w:rsid w:val="006F7C5A"/>
    <w:rsid w:val="00702755"/>
    <w:rsid w:val="00703B00"/>
    <w:rsid w:val="00704CD5"/>
    <w:rsid w:val="0070776E"/>
    <w:rsid w:val="0070781E"/>
    <w:rsid w:val="00723F91"/>
    <w:rsid w:val="00734F2E"/>
    <w:rsid w:val="007350B0"/>
    <w:rsid w:val="00744ECD"/>
    <w:rsid w:val="00751B80"/>
    <w:rsid w:val="00753CE1"/>
    <w:rsid w:val="00756EFE"/>
    <w:rsid w:val="00757A2D"/>
    <w:rsid w:val="00764117"/>
    <w:rsid w:val="00773DB9"/>
    <w:rsid w:val="00781870"/>
    <w:rsid w:val="0078415D"/>
    <w:rsid w:val="007975B6"/>
    <w:rsid w:val="007A7B64"/>
    <w:rsid w:val="007B646F"/>
    <w:rsid w:val="007C5B0B"/>
    <w:rsid w:val="007C7DFC"/>
    <w:rsid w:val="007D7413"/>
    <w:rsid w:val="007D7F5D"/>
    <w:rsid w:val="007E1933"/>
    <w:rsid w:val="007F0CD8"/>
    <w:rsid w:val="007F18AF"/>
    <w:rsid w:val="007F4631"/>
    <w:rsid w:val="0080078B"/>
    <w:rsid w:val="00800DB5"/>
    <w:rsid w:val="00807D39"/>
    <w:rsid w:val="00811362"/>
    <w:rsid w:val="00813FE8"/>
    <w:rsid w:val="00814542"/>
    <w:rsid w:val="008223D1"/>
    <w:rsid w:val="00823C1D"/>
    <w:rsid w:val="00825E81"/>
    <w:rsid w:val="008264A4"/>
    <w:rsid w:val="00826A62"/>
    <w:rsid w:val="008312D5"/>
    <w:rsid w:val="00836378"/>
    <w:rsid w:val="008373C8"/>
    <w:rsid w:val="00854398"/>
    <w:rsid w:val="00856391"/>
    <w:rsid w:val="0085640F"/>
    <w:rsid w:val="00874C13"/>
    <w:rsid w:val="00887DFA"/>
    <w:rsid w:val="0089016E"/>
    <w:rsid w:val="00895BA0"/>
    <w:rsid w:val="00896484"/>
    <w:rsid w:val="008A0342"/>
    <w:rsid w:val="008A3E8C"/>
    <w:rsid w:val="008B1B0A"/>
    <w:rsid w:val="008B336A"/>
    <w:rsid w:val="008B588D"/>
    <w:rsid w:val="008C3750"/>
    <w:rsid w:val="008C72D8"/>
    <w:rsid w:val="008E019E"/>
    <w:rsid w:val="008E5637"/>
    <w:rsid w:val="008E61F7"/>
    <w:rsid w:val="00912ECA"/>
    <w:rsid w:val="00913E59"/>
    <w:rsid w:val="00915CCC"/>
    <w:rsid w:val="0091662C"/>
    <w:rsid w:val="00931404"/>
    <w:rsid w:val="00935FF5"/>
    <w:rsid w:val="00944221"/>
    <w:rsid w:val="00946ED7"/>
    <w:rsid w:val="00954CB9"/>
    <w:rsid w:val="00957F7A"/>
    <w:rsid w:val="009624AF"/>
    <w:rsid w:val="00963600"/>
    <w:rsid w:val="009732CD"/>
    <w:rsid w:val="00980F42"/>
    <w:rsid w:val="00987CFD"/>
    <w:rsid w:val="00987EE7"/>
    <w:rsid w:val="00993840"/>
    <w:rsid w:val="009E2644"/>
    <w:rsid w:val="009E29BA"/>
    <w:rsid w:val="009E56F9"/>
    <w:rsid w:val="009F0E52"/>
    <w:rsid w:val="009F2E9C"/>
    <w:rsid w:val="00A00B98"/>
    <w:rsid w:val="00A02757"/>
    <w:rsid w:val="00A137C7"/>
    <w:rsid w:val="00A152D2"/>
    <w:rsid w:val="00A21EFD"/>
    <w:rsid w:val="00A40D8C"/>
    <w:rsid w:val="00A4413C"/>
    <w:rsid w:val="00A56E26"/>
    <w:rsid w:val="00A62816"/>
    <w:rsid w:val="00A63FA3"/>
    <w:rsid w:val="00A7085D"/>
    <w:rsid w:val="00A843F9"/>
    <w:rsid w:val="00A86116"/>
    <w:rsid w:val="00A86D0E"/>
    <w:rsid w:val="00A95648"/>
    <w:rsid w:val="00AA09E8"/>
    <w:rsid w:val="00AB54CA"/>
    <w:rsid w:val="00AC56C4"/>
    <w:rsid w:val="00AD3F2F"/>
    <w:rsid w:val="00AE0AEC"/>
    <w:rsid w:val="00AF1424"/>
    <w:rsid w:val="00AF26EE"/>
    <w:rsid w:val="00AF714B"/>
    <w:rsid w:val="00AF7C9B"/>
    <w:rsid w:val="00B065DE"/>
    <w:rsid w:val="00B17E8E"/>
    <w:rsid w:val="00B23C12"/>
    <w:rsid w:val="00B37CF8"/>
    <w:rsid w:val="00B40713"/>
    <w:rsid w:val="00B450E0"/>
    <w:rsid w:val="00B50346"/>
    <w:rsid w:val="00B56B2D"/>
    <w:rsid w:val="00B57532"/>
    <w:rsid w:val="00B7167F"/>
    <w:rsid w:val="00B745D8"/>
    <w:rsid w:val="00B77DB8"/>
    <w:rsid w:val="00B830A9"/>
    <w:rsid w:val="00B877AC"/>
    <w:rsid w:val="00B9433A"/>
    <w:rsid w:val="00BA20BD"/>
    <w:rsid w:val="00BA2354"/>
    <w:rsid w:val="00BA25D3"/>
    <w:rsid w:val="00BB3190"/>
    <w:rsid w:val="00BB73E9"/>
    <w:rsid w:val="00BD3AF8"/>
    <w:rsid w:val="00BF239F"/>
    <w:rsid w:val="00BF3972"/>
    <w:rsid w:val="00C20F1D"/>
    <w:rsid w:val="00C345E5"/>
    <w:rsid w:val="00C34D27"/>
    <w:rsid w:val="00C4051F"/>
    <w:rsid w:val="00C41419"/>
    <w:rsid w:val="00C441BA"/>
    <w:rsid w:val="00C46AE9"/>
    <w:rsid w:val="00C528B9"/>
    <w:rsid w:val="00C55E4C"/>
    <w:rsid w:val="00C71DCE"/>
    <w:rsid w:val="00C77079"/>
    <w:rsid w:val="00C803FC"/>
    <w:rsid w:val="00C93567"/>
    <w:rsid w:val="00C93A76"/>
    <w:rsid w:val="00CA3DF3"/>
    <w:rsid w:val="00CC0673"/>
    <w:rsid w:val="00CC1051"/>
    <w:rsid w:val="00CD3A18"/>
    <w:rsid w:val="00CD5C73"/>
    <w:rsid w:val="00CD655A"/>
    <w:rsid w:val="00CE436E"/>
    <w:rsid w:val="00CE6EC5"/>
    <w:rsid w:val="00CF3BA7"/>
    <w:rsid w:val="00CF6DB5"/>
    <w:rsid w:val="00D04AA6"/>
    <w:rsid w:val="00D06A64"/>
    <w:rsid w:val="00D15BF7"/>
    <w:rsid w:val="00D16852"/>
    <w:rsid w:val="00D17D16"/>
    <w:rsid w:val="00D20244"/>
    <w:rsid w:val="00D278FA"/>
    <w:rsid w:val="00D34FB3"/>
    <w:rsid w:val="00D429DE"/>
    <w:rsid w:val="00D46605"/>
    <w:rsid w:val="00D4759D"/>
    <w:rsid w:val="00D60127"/>
    <w:rsid w:val="00D62CCA"/>
    <w:rsid w:val="00D67F57"/>
    <w:rsid w:val="00D7064B"/>
    <w:rsid w:val="00D75292"/>
    <w:rsid w:val="00D75DC9"/>
    <w:rsid w:val="00D773BB"/>
    <w:rsid w:val="00D81F58"/>
    <w:rsid w:val="00D86030"/>
    <w:rsid w:val="00D87FF8"/>
    <w:rsid w:val="00D9275A"/>
    <w:rsid w:val="00DA0272"/>
    <w:rsid w:val="00DA143A"/>
    <w:rsid w:val="00DB2C00"/>
    <w:rsid w:val="00DB4EFF"/>
    <w:rsid w:val="00DD0F0C"/>
    <w:rsid w:val="00DD383C"/>
    <w:rsid w:val="00DD4B42"/>
    <w:rsid w:val="00DD4E73"/>
    <w:rsid w:val="00DE1241"/>
    <w:rsid w:val="00DE2DCC"/>
    <w:rsid w:val="00DE78D2"/>
    <w:rsid w:val="00DF5345"/>
    <w:rsid w:val="00E201D7"/>
    <w:rsid w:val="00E24CD4"/>
    <w:rsid w:val="00E30BAE"/>
    <w:rsid w:val="00E463F9"/>
    <w:rsid w:val="00E53792"/>
    <w:rsid w:val="00E55E5F"/>
    <w:rsid w:val="00E61F7F"/>
    <w:rsid w:val="00E71494"/>
    <w:rsid w:val="00E72900"/>
    <w:rsid w:val="00E8141F"/>
    <w:rsid w:val="00E85E1A"/>
    <w:rsid w:val="00E91BEA"/>
    <w:rsid w:val="00EA79DA"/>
    <w:rsid w:val="00EB37A0"/>
    <w:rsid w:val="00EC29E9"/>
    <w:rsid w:val="00EC3EC1"/>
    <w:rsid w:val="00ED1D47"/>
    <w:rsid w:val="00ED2306"/>
    <w:rsid w:val="00ED77E2"/>
    <w:rsid w:val="00EE0B21"/>
    <w:rsid w:val="00EE232B"/>
    <w:rsid w:val="00EF0C85"/>
    <w:rsid w:val="00EF552B"/>
    <w:rsid w:val="00F00B60"/>
    <w:rsid w:val="00F06B37"/>
    <w:rsid w:val="00F1141D"/>
    <w:rsid w:val="00F148A3"/>
    <w:rsid w:val="00F24A6B"/>
    <w:rsid w:val="00F34B4D"/>
    <w:rsid w:val="00F45754"/>
    <w:rsid w:val="00F6116F"/>
    <w:rsid w:val="00F64AB8"/>
    <w:rsid w:val="00F666B7"/>
    <w:rsid w:val="00F66D5B"/>
    <w:rsid w:val="00F67280"/>
    <w:rsid w:val="00F73BBD"/>
    <w:rsid w:val="00F83219"/>
    <w:rsid w:val="00F85A65"/>
    <w:rsid w:val="00F93311"/>
    <w:rsid w:val="00F97E0A"/>
    <w:rsid w:val="00FA253B"/>
    <w:rsid w:val="00FA4960"/>
    <w:rsid w:val="00FA4FEB"/>
    <w:rsid w:val="00FB0F71"/>
    <w:rsid w:val="00FB1B1C"/>
    <w:rsid w:val="00FB262C"/>
    <w:rsid w:val="00FB4E5B"/>
    <w:rsid w:val="00FD58DC"/>
    <w:rsid w:val="00FE2470"/>
    <w:rsid w:val="00FE73A1"/>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3A8944A"/>
  <w15:chartTrackingRefBased/>
  <w15:docId w15:val="{B5E586EF-0334-4919-BC9F-743D9942E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631"/>
    <w:pPr>
      <w:spacing w:after="240" w:line="264" w:lineRule="auto"/>
    </w:pPr>
    <w:rPr>
      <w:rFonts w:ascii="Arial" w:hAnsi="Arial" w:cs="Arial"/>
      <w:lang w:eastAsia="ja-JP"/>
    </w:rPr>
  </w:style>
  <w:style w:type="paragraph" w:styleId="Heading1">
    <w:name w:val="heading 1"/>
    <w:basedOn w:val="Normal"/>
    <w:next w:val="Normal"/>
    <w:link w:val="Heading1Char"/>
    <w:uiPriority w:val="9"/>
    <w:qFormat/>
    <w:rsid w:val="00446B8D"/>
    <w:pPr>
      <w:jc w:val="center"/>
      <w:outlineLvl w:val="0"/>
    </w:pPr>
    <w:rPr>
      <w:b/>
      <w:color w:val="1E3D78"/>
      <w:sz w:val="32"/>
    </w:rPr>
  </w:style>
  <w:style w:type="paragraph" w:styleId="Heading2">
    <w:name w:val="heading 2"/>
    <w:basedOn w:val="Normal"/>
    <w:next w:val="Normal"/>
    <w:link w:val="Heading2Char"/>
    <w:uiPriority w:val="9"/>
    <w:unhideWhenUsed/>
    <w:qFormat/>
    <w:rsid w:val="0070776E"/>
    <w:pPr>
      <w:keepNext/>
      <w:keepLines/>
      <w:spacing w:after="120"/>
      <w:outlineLvl w:val="1"/>
    </w:pPr>
    <w:rPr>
      <w:rFonts w:eastAsiaTheme="majorEastAsia"/>
      <w:b/>
      <w:bCs/>
      <w:color w:val="1E3D78"/>
      <w:sz w:val="28"/>
      <w:szCs w:val="28"/>
    </w:rPr>
  </w:style>
  <w:style w:type="paragraph" w:styleId="Heading3">
    <w:name w:val="heading 3"/>
    <w:basedOn w:val="Normal"/>
    <w:next w:val="Normal"/>
    <w:link w:val="Heading3Char"/>
    <w:uiPriority w:val="9"/>
    <w:unhideWhenUsed/>
    <w:qFormat/>
    <w:rsid w:val="007C5B0B"/>
    <w:pPr>
      <w:outlineLvl w:val="2"/>
    </w:pPr>
    <w:rPr>
      <w:b/>
      <w:i/>
      <w:color w:val="000000" w:themeColor="text1"/>
    </w:rPr>
  </w:style>
  <w:style w:type="paragraph" w:styleId="Heading4">
    <w:name w:val="heading 4"/>
    <w:basedOn w:val="Normal"/>
    <w:next w:val="Normal"/>
    <w:link w:val="Heading4Char"/>
    <w:uiPriority w:val="9"/>
    <w:unhideWhenUsed/>
    <w:qFormat/>
    <w:rsid w:val="00607B9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1529D7"/>
    <w:pPr>
      <w:tabs>
        <w:tab w:val="center" w:pos="4320"/>
        <w:tab w:val="right" w:pos="8640"/>
      </w:tabs>
      <w:spacing w:after="120"/>
    </w:pPr>
    <w:rPr>
      <w:rFonts w:ascii="Arial" w:hAnsi="Arial" w:cs="Arial"/>
      <w:b/>
      <w:color w:val="1E3D78"/>
      <w:lang w:val="x-none" w:eastAsia="x-none"/>
    </w:rPr>
  </w:style>
  <w:style w:type="character" w:customStyle="1" w:styleId="HeaderChar">
    <w:name w:val="Header Char"/>
    <w:link w:val="Header"/>
    <w:uiPriority w:val="99"/>
    <w:rsid w:val="001529D7"/>
    <w:rPr>
      <w:rFonts w:ascii="Arial" w:hAnsi="Arial" w:cs="Arial"/>
      <w:b/>
      <w:color w:val="1E3D78"/>
      <w:lang w:val="x-none" w:eastAsia="x-none"/>
    </w:rPr>
  </w:style>
  <w:style w:type="paragraph" w:styleId="Footer">
    <w:name w:val="footer"/>
    <w:basedOn w:val="Normal"/>
    <w:link w:val="FooterChar"/>
    <w:uiPriority w:val="99"/>
    <w:unhideWhenUsed/>
    <w:rsid w:val="00F666B7"/>
    <w:pPr>
      <w:tabs>
        <w:tab w:val="center" w:pos="4320"/>
        <w:tab w:val="right" w:pos="8640"/>
      </w:tabs>
    </w:pPr>
    <w:rPr>
      <w:lang w:val="x-none" w:eastAsia="x-none"/>
    </w:rPr>
  </w:style>
  <w:style w:type="character" w:customStyle="1" w:styleId="FooterChar">
    <w:name w:val="Footer Char"/>
    <w:link w:val="Footer"/>
    <w:uiPriority w:val="99"/>
    <w:rsid w:val="00F666B7"/>
    <w:rPr>
      <w:sz w:val="24"/>
    </w:rPr>
  </w:style>
  <w:style w:type="paragraph" w:styleId="BalloonText">
    <w:name w:val="Balloon Text"/>
    <w:basedOn w:val="Normal"/>
    <w:link w:val="BalloonTextChar"/>
    <w:uiPriority w:val="99"/>
    <w:semiHidden/>
    <w:unhideWhenUsed/>
    <w:rsid w:val="00F666B7"/>
    <w:rPr>
      <w:rFonts w:ascii="Lucida Grande" w:hAnsi="Lucida Grande"/>
      <w:sz w:val="18"/>
      <w:szCs w:val="18"/>
      <w:lang w:val="x-none" w:eastAsia="x-none"/>
    </w:rPr>
  </w:style>
  <w:style w:type="character" w:customStyle="1" w:styleId="BalloonTextChar">
    <w:name w:val="Balloon Text Char"/>
    <w:link w:val="BalloonText"/>
    <w:uiPriority w:val="99"/>
    <w:semiHidden/>
    <w:rsid w:val="00F666B7"/>
    <w:rPr>
      <w:rFonts w:ascii="Lucida Grande" w:hAnsi="Lucida Grande" w:cs="Lucida Grande"/>
      <w:sz w:val="18"/>
      <w:szCs w:val="18"/>
    </w:rPr>
  </w:style>
  <w:style w:type="character" w:styleId="CommentReference">
    <w:name w:val="annotation reference"/>
    <w:uiPriority w:val="99"/>
    <w:semiHidden/>
    <w:unhideWhenUsed/>
    <w:rsid w:val="00DE1241"/>
    <w:rPr>
      <w:sz w:val="16"/>
      <w:szCs w:val="16"/>
    </w:rPr>
  </w:style>
  <w:style w:type="paragraph" w:styleId="CommentText">
    <w:name w:val="annotation text"/>
    <w:basedOn w:val="Normal"/>
    <w:link w:val="CommentTextChar"/>
    <w:uiPriority w:val="99"/>
    <w:semiHidden/>
    <w:unhideWhenUsed/>
    <w:rsid w:val="00DE1241"/>
  </w:style>
  <w:style w:type="character" w:customStyle="1" w:styleId="CommentTextChar">
    <w:name w:val="Comment Text Char"/>
    <w:link w:val="CommentText"/>
    <w:uiPriority w:val="99"/>
    <w:semiHidden/>
    <w:rsid w:val="00DE1241"/>
    <w:rPr>
      <w:lang w:eastAsia="ja-JP"/>
    </w:rPr>
  </w:style>
  <w:style w:type="paragraph" w:styleId="CommentSubject">
    <w:name w:val="annotation subject"/>
    <w:basedOn w:val="CommentText"/>
    <w:next w:val="CommentText"/>
    <w:link w:val="CommentSubjectChar"/>
    <w:uiPriority w:val="99"/>
    <w:semiHidden/>
    <w:unhideWhenUsed/>
    <w:rsid w:val="00DE1241"/>
    <w:rPr>
      <w:b/>
      <w:bCs/>
    </w:rPr>
  </w:style>
  <w:style w:type="character" w:customStyle="1" w:styleId="CommentSubjectChar">
    <w:name w:val="Comment Subject Char"/>
    <w:link w:val="CommentSubject"/>
    <w:uiPriority w:val="99"/>
    <w:semiHidden/>
    <w:rsid w:val="00DE1241"/>
    <w:rPr>
      <w:b/>
      <w:bCs/>
      <w:lang w:eastAsia="ja-JP"/>
    </w:rPr>
  </w:style>
  <w:style w:type="character" w:styleId="Hyperlink">
    <w:name w:val="Hyperlink"/>
    <w:basedOn w:val="DefaultParagraphFont"/>
    <w:uiPriority w:val="99"/>
    <w:unhideWhenUsed/>
    <w:rsid w:val="001A24F9"/>
    <w:rPr>
      <w:color w:val="0563C1" w:themeColor="hyperlink"/>
      <w:u w:val="single"/>
    </w:rPr>
  </w:style>
  <w:style w:type="character" w:styleId="FollowedHyperlink">
    <w:name w:val="FollowedHyperlink"/>
    <w:basedOn w:val="DefaultParagraphFont"/>
    <w:uiPriority w:val="99"/>
    <w:semiHidden/>
    <w:unhideWhenUsed/>
    <w:rsid w:val="00781870"/>
    <w:rPr>
      <w:color w:val="954F72" w:themeColor="followedHyperlink"/>
      <w:u w:val="single"/>
    </w:rPr>
  </w:style>
  <w:style w:type="table" w:styleId="TableGrid">
    <w:name w:val="Table Grid"/>
    <w:basedOn w:val="TableNormal"/>
    <w:uiPriority w:val="39"/>
    <w:rsid w:val="007078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SWSESTableStyle1">
    <w:name w:val="NSW SES Table Style 1"/>
    <w:basedOn w:val="TableNormal"/>
    <w:uiPriority w:val="99"/>
    <w:rsid w:val="00446B8D"/>
    <w:rPr>
      <w:rFonts w:ascii="Arial" w:hAnsi="Arial"/>
    </w:rPr>
    <w:tblPr>
      <w:tblBorders>
        <w:top w:val="single" w:sz="2" w:space="0" w:color="auto"/>
        <w:left w:val="single" w:sz="2" w:space="0" w:color="auto"/>
        <w:bottom w:val="single" w:sz="2" w:space="0" w:color="auto"/>
        <w:right w:val="single" w:sz="2" w:space="0" w:color="auto"/>
        <w:insideV w:val="single" w:sz="2" w:space="0" w:color="auto"/>
      </w:tblBorders>
    </w:tblPr>
    <w:tcPr>
      <w:tcMar>
        <w:top w:w="85" w:type="dxa"/>
        <w:left w:w="85" w:type="dxa"/>
        <w:bottom w:w="85" w:type="dxa"/>
        <w:right w:w="85" w:type="dxa"/>
      </w:tcMar>
    </w:tcPr>
    <w:tblStylePr w:type="firstRow">
      <w:pPr>
        <w:jc w:val="left"/>
      </w:pPr>
      <w:rPr>
        <w:rFonts w:ascii="Arial" w:hAnsi="Arial"/>
        <w:sz w:val="20"/>
      </w:rPr>
      <w:tblPr/>
      <w:tcPr>
        <w:shd w:val="clear" w:color="auto" w:fill="1E3D78"/>
        <w:vAlign w:val="center"/>
      </w:tcPr>
    </w:tblStylePr>
    <w:tblStylePr w:type="firstCol">
      <w:tblPr/>
      <w:tcPr>
        <w:shd w:val="clear" w:color="auto" w:fill="E7E6E6" w:themeFill="background2"/>
      </w:tcPr>
    </w:tblStylePr>
  </w:style>
  <w:style w:type="paragraph" w:styleId="NormalWeb">
    <w:name w:val="Normal (Web)"/>
    <w:basedOn w:val="Normal"/>
    <w:uiPriority w:val="99"/>
    <w:unhideWhenUsed/>
    <w:rsid w:val="006A5D59"/>
    <w:pPr>
      <w:spacing w:before="100" w:beforeAutospacing="1" w:after="100" w:afterAutospacing="1"/>
    </w:pPr>
    <w:rPr>
      <w:rFonts w:ascii="Times New Roman" w:eastAsia="Times New Roman" w:hAnsi="Times New Roman"/>
      <w:szCs w:val="24"/>
      <w:lang w:eastAsia="en-AU"/>
    </w:rPr>
  </w:style>
  <w:style w:type="paragraph" w:styleId="ListParagraph">
    <w:name w:val="List Paragraph"/>
    <w:basedOn w:val="Normal"/>
    <w:uiPriority w:val="72"/>
    <w:qFormat/>
    <w:rsid w:val="00CE436E"/>
    <w:pPr>
      <w:numPr>
        <w:numId w:val="1"/>
      </w:numPr>
      <w:contextualSpacing/>
    </w:pPr>
  </w:style>
  <w:style w:type="paragraph" w:styleId="BodyText">
    <w:name w:val="Body Text"/>
    <w:basedOn w:val="Normal"/>
    <w:link w:val="BodyTextChar"/>
    <w:uiPriority w:val="99"/>
    <w:rsid w:val="00D06A64"/>
    <w:rPr>
      <w:rFonts w:ascii="Times New Roman" w:eastAsia="Times New Roman" w:hAnsi="Times New Roman"/>
      <w:sz w:val="22"/>
      <w:lang w:val="en-US" w:eastAsia="en-AU"/>
    </w:rPr>
  </w:style>
  <w:style w:type="character" w:customStyle="1" w:styleId="BodyTextChar">
    <w:name w:val="Body Text Char"/>
    <w:basedOn w:val="DefaultParagraphFont"/>
    <w:link w:val="BodyText"/>
    <w:uiPriority w:val="99"/>
    <w:rsid w:val="00D06A64"/>
    <w:rPr>
      <w:rFonts w:ascii="Times New Roman" w:eastAsia="Times New Roman" w:hAnsi="Times New Roman"/>
      <w:sz w:val="22"/>
      <w:lang w:val="en-US"/>
    </w:rPr>
  </w:style>
  <w:style w:type="paragraph" w:styleId="Title">
    <w:name w:val="Title"/>
    <w:basedOn w:val="Normal"/>
    <w:next w:val="Normal"/>
    <w:link w:val="TitleChar"/>
    <w:rsid w:val="001B2594"/>
    <w:pPr>
      <w:keepNext/>
      <w:keepLines/>
      <w:spacing w:after="60" w:line="276" w:lineRule="auto"/>
    </w:pPr>
    <w:rPr>
      <w:rFonts w:eastAsia="Arial"/>
      <w:sz w:val="52"/>
      <w:szCs w:val="52"/>
      <w:lang w:val="en-GB" w:eastAsia="en-GB"/>
    </w:rPr>
  </w:style>
  <w:style w:type="character" w:customStyle="1" w:styleId="TitleChar">
    <w:name w:val="Title Char"/>
    <w:basedOn w:val="DefaultParagraphFont"/>
    <w:link w:val="Title"/>
    <w:rsid w:val="001B2594"/>
    <w:rPr>
      <w:rFonts w:ascii="Arial" w:eastAsia="Arial" w:hAnsi="Arial" w:cs="Arial"/>
      <w:sz w:val="52"/>
      <w:szCs w:val="52"/>
      <w:lang w:val="en-GB" w:eastAsia="en-GB"/>
    </w:rPr>
  </w:style>
  <w:style w:type="paragraph" w:styleId="FootnoteText">
    <w:name w:val="footnote text"/>
    <w:basedOn w:val="Normal"/>
    <w:link w:val="FootnoteTextChar"/>
    <w:uiPriority w:val="99"/>
    <w:semiHidden/>
    <w:unhideWhenUsed/>
    <w:rsid w:val="00111AF4"/>
  </w:style>
  <w:style w:type="character" w:customStyle="1" w:styleId="FootnoteTextChar">
    <w:name w:val="Footnote Text Char"/>
    <w:basedOn w:val="DefaultParagraphFont"/>
    <w:link w:val="FootnoteText"/>
    <w:uiPriority w:val="99"/>
    <w:semiHidden/>
    <w:rsid w:val="00111AF4"/>
    <w:rPr>
      <w:lang w:eastAsia="ja-JP"/>
    </w:rPr>
  </w:style>
  <w:style w:type="character" w:styleId="FootnoteReference">
    <w:name w:val="footnote reference"/>
    <w:basedOn w:val="DefaultParagraphFont"/>
    <w:uiPriority w:val="99"/>
    <w:semiHidden/>
    <w:unhideWhenUsed/>
    <w:rsid w:val="00111AF4"/>
    <w:rPr>
      <w:vertAlign w:val="superscript"/>
    </w:rPr>
  </w:style>
  <w:style w:type="character" w:customStyle="1" w:styleId="Heading1Char">
    <w:name w:val="Heading 1 Char"/>
    <w:basedOn w:val="DefaultParagraphFont"/>
    <w:link w:val="Heading1"/>
    <w:uiPriority w:val="9"/>
    <w:rsid w:val="00446B8D"/>
    <w:rPr>
      <w:rFonts w:ascii="Arial" w:hAnsi="Arial" w:cs="Arial"/>
      <w:b/>
      <w:color w:val="1E3D78"/>
      <w:sz w:val="32"/>
      <w:lang w:eastAsia="ja-JP"/>
    </w:rPr>
  </w:style>
  <w:style w:type="character" w:customStyle="1" w:styleId="Heading2Char">
    <w:name w:val="Heading 2 Char"/>
    <w:basedOn w:val="DefaultParagraphFont"/>
    <w:link w:val="Heading2"/>
    <w:uiPriority w:val="9"/>
    <w:rsid w:val="0070776E"/>
    <w:rPr>
      <w:rFonts w:ascii="Arial" w:eastAsiaTheme="majorEastAsia" w:hAnsi="Arial" w:cs="Arial"/>
      <w:b/>
      <w:bCs/>
      <w:color w:val="1E3D78"/>
      <w:sz w:val="28"/>
      <w:szCs w:val="28"/>
      <w:lang w:eastAsia="ja-JP"/>
    </w:rPr>
  </w:style>
  <w:style w:type="character" w:customStyle="1" w:styleId="Heading3Char">
    <w:name w:val="Heading 3 Char"/>
    <w:basedOn w:val="DefaultParagraphFont"/>
    <w:link w:val="Heading3"/>
    <w:uiPriority w:val="9"/>
    <w:rsid w:val="007C5B0B"/>
    <w:rPr>
      <w:rFonts w:ascii="Arial" w:hAnsi="Arial" w:cs="Arial"/>
      <w:b/>
      <w:i/>
      <w:color w:val="000000" w:themeColor="text1"/>
      <w:lang w:eastAsia="ja-JP"/>
    </w:rPr>
  </w:style>
  <w:style w:type="paragraph" w:styleId="Subtitle">
    <w:name w:val="Subtitle"/>
    <w:basedOn w:val="Normal"/>
    <w:next w:val="Normal"/>
    <w:link w:val="SubtitleChar"/>
    <w:uiPriority w:val="11"/>
    <w:qFormat/>
    <w:rsid w:val="00066D17"/>
    <w:pPr>
      <w:jc w:val="center"/>
    </w:pPr>
    <w:rPr>
      <w:i/>
      <w:iCs/>
    </w:rPr>
  </w:style>
  <w:style w:type="character" w:customStyle="1" w:styleId="SubtitleChar">
    <w:name w:val="Subtitle Char"/>
    <w:basedOn w:val="DefaultParagraphFont"/>
    <w:link w:val="Subtitle"/>
    <w:uiPriority w:val="11"/>
    <w:rsid w:val="00066D17"/>
    <w:rPr>
      <w:rFonts w:ascii="Arial" w:hAnsi="Arial" w:cs="Arial"/>
      <w:i/>
      <w:iCs/>
      <w:lang w:eastAsia="ja-JP"/>
    </w:rPr>
  </w:style>
  <w:style w:type="paragraph" w:styleId="IntenseQuote">
    <w:name w:val="Intense Quote"/>
    <w:basedOn w:val="Normal"/>
    <w:next w:val="Normal"/>
    <w:link w:val="IntenseQuoteChar"/>
    <w:uiPriority w:val="60"/>
    <w:qFormat/>
    <w:rsid w:val="00066D17"/>
    <w:pPr>
      <w:spacing w:before="360" w:after="360"/>
      <w:ind w:left="864" w:right="864"/>
      <w:jc w:val="center"/>
    </w:pPr>
    <w:rPr>
      <w:i/>
      <w:iCs/>
      <w:color w:val="1E3D78"/>
    </w:rPr>
  </w:style>
  <w:style w:type="character" w:customStyle="1" w:styleId="IntenseQuoteChar">
    <w:name w:val="Intense Quote Char"/>
    <w:basedOn w:val="DefaultParagraphFont"/>
    <w:link w:val="IntenseQuote"/>
    <w:uiPriority w:val="60"/>
    <w:rsid w:val="00066D17"/>
    <w:rPr>
      <w:rFonts w:ascii="Arial" w:hAnsi="Arial" w:cs="Arial"/>
      <w:i/>
      <w:iCs/>
      <w:color w:val="1E3D78"/>
      <w:lang w:eastAsia="ja-JP"/>
    </w:rPr>
  </w:style>
  <w:style w:type="paragraph" w:styleId="Caption">
    <w:name w:val="caption"/>
    <w:basedOn w:val="Normal"/>
    <w:next w:val="Normal"/>
    <w:uiPriority w:val="35"/>
    <w:unhideWhenUsed/>
    <w:qFormat/>
    <w:rsid w:val="00887DFA"/>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57711A"/>
    <w:rPr>
      <w:color w:val="605E5C"/>
      <w:shd w:val="clear" w:color="auto" w:fill="E1DFDD"/>
    </w:rPr>
  </w:style>
  <w:style w:type="character" w:styleId="Strong">
    <w:name w:val="Strong"/>
    <w:basedOn w:val="DefaultParagraphFont"/>
    <w:uiPriority w:val="22"/>
    <w:qFormat/>
    <w:rsid w:val="00C41419"/>
    <w:rPr>
      <w:b/>
      <w:bCs/>
    </w:rPr>
  </w:style>
  <w:style w:type="character" w:styleId="Emphasis">
    <w:name w:val="Emphasis"/>
    <w:basedOn w:val="DefaultParagraphFont"/>
    <w:uiPriority w:val="20"/>
    <w:qFormat/>
    <w:rsid w:val="00C41419"/>
    <w:rPr>
      <w:i/>
      <w:iCs/>
    </w:rPr>
  </w:style>
  <w:style w:type="character" w:customStyle="1" w:styleId="Heading4Char">
    <w:name w:val="Heading 4 Char"/>
    <w:basedOn w:val="DefaultParagraphFont"/>
    <w:link w:val="Heading4"/>
    <w:uiPriority w:val="9"/>
    <w:rsid w:val="00607B9F"/>
    <w:rPr>
      <w:rFonts w:asciiTheme="majorHAnsi" w:eastAsiaTheme="majorEastAsia" w:hAnsiTheme="majorHAnsi" w:cstheme="majorBidi"/>
      <w:i/>
      <w:iCs/>
      <w:color w:val="2E74B5" w:themeColor="accent1" w:themeShade="BF"/>
      <w:lang w:eastAsia="ja-JP"/>
    </w:rPr>
  </w:style>
  <w:style w:type="paragraph" w:styleId="Quote">
    <w:name w:val="Quote"/>
    <w:basedOn w:val="Normal"/>
    <w:next w:val="Normal"/>
    <w:link w:val="QuoteChar"/>
    <w:uiPriority w:val="73"/>
    <w:qFormat/>
    <w:rsid w:val="0078415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73"/>
    <w:rsid w:val="0078415D"/>
    <w:rPr>
      <w:rFonts w:ascii="Arial" w:hAnsi="Arial" w:cs="Arial"/>
      <w:i/>
      <w:iCs/>
      <w:color w:val="404040" w:themeColor="text1" w:themeTint="BF"/>
      <w:lang w:eastAsia="ja-JP"/>
    </w:rPr>
  </w:style>
  <w:style w:type="character" w:styleId="SubtleEmphasis">
    <w:name w:val="Subtle Emphasis"/>
    <w:basedOn w:val="DefaultParagraphFont"/>
    <w:uiPriority w:val="65"/>
    <w:qFormat/>
    <w:rsid w:val="00AF7C9B"/>
    <w:rPr>
      <w:i/>
      <w:iCs/>
      <w:color w:val="404040" w:themeColor="text1" w:themeTint="BF"/>
    </w:rPr>
  </w:style>
  <w:style w:type="paragraph" w:styleId="NoSpacing">
    <w:name w:val="No Spacing"/>
    <w:uiPriority w:val="99"/>
    <w:qFormat/>
    <w:rsid w:val="00CA3DF3"/>
    <w:rPr>
      <w:rFonts w:ascii="Arial" w:hAnsi="Arial" w:cs="Arial"/>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17737">
      <w:bodyDiv w:val="1"/>
      <w:marLeft w:val="0"/>
      <w:marRight w:val="0"/>
      <w:marTop w:val="0"/>
      <w:marBottom w:val="0"/>
      <w:divBdr>
        <w:top w:val="none" w:sz="0" w:space="0" w:color="auto"/>
        <w:left w:val="none" w:sz="0" w:space="0" w:color="auto"/>
        <w:bottom w:val="none" w:sz="0" w:space="0" w:color="auto"/>
        <w:right w:val="none" w:sz="0" w:space="0" w:color="auto"/>
      </w:divBdr>
    </w:div>
    <w:div w:id="344668904">
      <w:bodyDiv w:val="1"/>
      <w:marLeft w:val="0"/>
      <w:marRight w:val="0"/>
      <w:marTop w:val="0"/>
      <w:marBottom w:val="0"/>
      <w:divBdr>
        <w:top w:val="none" w:sz="0" w:space="0" w:color="auto"/>
        <w:left w:val="none" w:sz="0" w:space="0" w:color="auto"/>
        <w:bottom w:val="none" w:sz="0" w:space="0" w:color="auto"/>
        <w:right w:val="none" w:sz="0" w:space="0" w:color="auto"/>
      </w:divBdr>
    </w:div>
    <w:div w:id="603460496">
      <w:bodyDiv w:val="1"/>
      <w:marLeft w:val="0"/>
      <w:marRight w:val="0"/>
      <w:marTop w:val="0"/>
      <w:marBottom w:val="0"/>
      <w:divBdr>
        <w:top w:val="none" w:sz="0" w:space="0" w:color="auto"/>
        <w:left w:val="none" w:sz="0" w:space="0" w:color="auto"/>
        <w:bottom w:val="none" w:sz="0" w:space="0" w:color="auto"/>
        <w:right w:val="none" w:sz="0" w:space="0" w:color="auto"/>
      </w:divBdr>
    </w:div>
    <w:div w:id="815730863">
      <w:bodyDiv w:val="1"/>
      <w:marLeft w:val="0"/>
      <w:marRight w:val="0"/>
      <w:marTop w:val="0"/>
      <w:marBottom w:val="0"/>
      <w:divBdr>
        <w:top w:val="none" w:sz="0" w:space="0" w:color="auto"/>
        <w:left w:val="none" w:sz="0" w:space="0" w:color="auto"/>
        <w:bottom w:val="none" w:sz="0" w:space="0" w:color="auto"/>
        <w:right w:val="none" w:sz="0" w:space="0" w:color="auto"/>
      </w:divBdr>
    </w:div>
    <w:div w:id="823469339">
      <w:bodyDiv w:val="1"/>
      <w:marLeft w:val="0"/>
      <w:marRight w:val="0"/>
      <w:marTop w:val="0"/>
      <w:marBottom w:val="0"/>
      <w:divBdr>
        <w:top w:val="none" w:sz="0" w:space="0" w:color="auto"/>
        <w:left w:val="none" w:sz="0" w:space="0" w:color="auto"/>
        <w:bottom w:val="none" w:sz="0" w:space="0" w:color="auto"/>
        <w:right w:val="none" w:sz="0" w:space="0" w:color="auto"/>
      </w:divBdr>
    </w:div>
    <w:div w:id="1052382691">
      <w:bodyDiv w:val="1"/>
      <w:marLeft w:val="0"/>
      <w:marRight w:val="0"/>
      <w:marTop w:val="0"/>
      <w:marBottom w:val="0"/>
      <w:divBdr>
        <w:top w:val="none" w:sz="0" w:space="0" w:color="auto"/>
        <w:left w:val="none" w:sz="0" w:space="0" w:color="auto"/>
        <w:bottom w:val="none" w:sz="0" w:space="0" w:color="auto"/>
        <w:right w:val="none" w:sz="0" w:space="0" w:color="auto"/>
      </w:divBdr>
    </w:div>
    <w:div w:id="1320502869">
      <w:bodyDiv w:val="1"/>
      <w:marLeft w:val="0"/>
      <w:marRight w:val="0"/>
      <w:marTop w:val="0"/>
      <w:marBottom w:val="0"/>
      <w:divBdr>
        <w:top w:val="none" w:sz="0" w:space="0" w:color="auto"/>
        <w:left w:val="none" w:sz="0" w:space="0" w:color="auto"/>
        <w:bottom w:val="none" w:sz="0" w:space="0" w:color="auto"/>
        <w:right w:val="none" w:sz="0" w:space="0" w:color="auto"/>
      </w:divBdr>
      <w:divsChild>
        <w:div w:id="709190295">
          <w:marLeft w:val="0"/>
          <w:marRight w:val="0"/>
          <w:marTop w:val="0"/>
          <w:marBottom w:val="0"/>
          <w:divBdr>
            <w:top w:val="none" w:sz="0" w:space="0" w:color="auto"/>
            <w:left w:val="none" w:sz="0" w:space="0" w:color="auto"/>
            <w:bottom w:val="none" w:sz="0" w:space="0" w:color="auto"/>
            <w:right w:val="none" w:sz="0" w:space="0" w:color="auto"/>
          </w:divBdr>
          <w:divsChild>
            <w:div w:id="1947806494">
              <w:marLeft w:val="-225"/>
              <w:marRight w:val="-225"/>
              <w:marTop w:val="0"/>
              <w:marBottom w:val="0"/>
              <w:divBdr>
                <w:top w:val="none" w:sz="0" w:space="0" w:color="auto"/>
                <w:left w:val="none" w:sz="0" w:space="0" w:color="auto"/>
                <w:bottom w:val="none" w:sz="0" w:space="0" w:color="auto"/>
                <w:right w:val="none" w:sz="0" w:space="0" w:color="auto"/>
              </w:divBdr>
              <w:divsChild>
                <w:div w:id="1580209126">
                  <w:marLeft w:val="0"/>
                  <w:marRight w:val="0"/>
                  <w:marTop w:val="0"/>
                  <w:marBottom w:val="0"/>
                  <w:divBdr>
                    <w:top w:val="none" w:sz="0" w:space="0" w:color="auto"/>
                    <w:left w:val="none" w:sz="0" w:space="0" w:color="auto"/>
                    <w:bottom w:val="none" w:sz="0" w:space="0" w:color="auto"/>
                    <w:right w:val="none" w:sz="0" w:space="0" w:color="auto"/>
                  </w:divBdr>
                  <w:divsChild>
                    <w:div w:id="293679593">
                      <w:marLeft w:val="0"/>
                      <w:marRight w:val="0"/>
                      <w:marTop w:val="0"/>
                      <w:marBottom w:val="0"/>
                      <w:divBdr>
                        <w:top w:val="none" w:sz="0" w:space="0" w:color="auto"/>
                        <w:left w:val="none" w:sz="0" w:space="0" w:color="auto"/>
                        <w:bottom w:val="none" w:sz="0" w:space="0" w:color="auto"/>
                        <w:right w:val="none" w:sz="0" w:space="0" w:color="auto"/>
                      </w:divBdr>
                      <w:divsChild>
                        <w:div w:id="253050438">
                          <w:marLeft w:val="0"/>
                          <w:marRight w:val="0"/>
                          <w:marTop w:val="0"/>
                          <w:marBottom w:val="0"/>
                          <w:divBdr>
                            <w:top w:val="none" w:sz="0" w:space="0" w:color="auto"/>
                            <w:left w:val="none" w:sz="0" w:space="0" w:color="auto"/>
                            <w:bottom w:val="none" w:sz="0" w:space="0" w:color="auto"/>
                            <w:right w:val="none" w:sz="0" w:space="0" w:color="auto"/>
                          </w:divBdr>
                          <w:divsChild>
                            <w:div w:id="651712055">
                              <w:marLeft w:val="0"/>
                              <w:marRight w:val="0"/>
                              <w:marTop w:val="0"/>
                              <w:marBottom w:val="0"/>
                              <w:divBdr>
                                <w:top w:val="none" w:sz="0" w:space="0" w:color="auto"/>
                                <w:left w:val="none" w:sz="0" w:space="0" w:color="auto"/>
                                <w:bottom w:val="none" w:sz="0" w:space="0" w:color="auto"/>
                                <w:right w:val="none" w:sz="0" w:space="0" w:color="auto"/>
                              </w:divBdr>
                              <w:divsChild>
                                <w:div w:id="83037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054362">
      <w:bodyDiv w:val="1"/>
      <w:marLeft w:val="0"/>
      <w:marRight w:val="0"/>
      <w:marTop w:val="0"/>
      <w:marBottom w:val="0"/>
      <w:divBdr>
        <w:top w:val="none" w:sz="0" w:space="0" w:color="auto"/>
        <w:left w:val="none" w:sz="0" w:space="0" w:color="auto"/>
        <w:bottom w:val="none" w:sz="0" w:space="0" w:color="auto"/>
        <w:right w:val="none" w:sz="0" w:space="0" w:color="auto"/>
      </w:divBdr>
    </w:div>
    <w:div w:id="1331980850">
      <w:bodyDiv w:val="1"/>
      <w:marLeft w:val="0"/>
      <w:marRight w:val="0"/>
      <w:marTop w:val="0"/>
      <w:marBottom w:val="0"/>
      <w:divBdr>
        <w:top w:val="none" w:sz="0" w:space="0" w:color="auto"/>
        <w:left w:val="none" w:sz="0" w:space="0" w:color="auto"/>
        <w:bottom w:val="none" w:sz="0" w:space="0" w:color="auto"/>
        <w:right w:val="none" w:sz="0" w:space="0" w:color="auto"/>
      </w:divBdr>
      <w:divsChild>
        <w:div w:id="1124158538">
          <w:marLeft w:val="0"/>
          <w:marRight w:val="0"/>
          <w:marTop w:val="0"/>
          <w:marBottom w:val="0"/>
          <w:divBdr>
            <w:top w:val="none" w:sz="0" w:space="0" w:color="auto"/>
            <w:left w:val="none" w:sz="0" w:space="0" w:color="auto"/>
            <w:bottom w:val="none" w:sz="0" w:space="0" w:color="auto"/>
            <w:right w:val="none" w:sz="0" w:space="0" w:color="auto"/>
          </w:divBdr>
          <w:divsChild>
            <w:div w:id="1063218422">
              <w:marLeft w:val="-225"/>
              <w:marRight w:val="-225"/>
              <w:marTop w:val="0"/>
              <w:marBottom w:val="0"/>
              <w:divBdr>
                <w:top w:val="none" w:sz="0" w:space="0" w:color="auto"/>
                <w:left w:val="none" w:sz="0" w:space="0" w:color="auto"/>
                <w:bottom w:val="none" w:sz="0" w:space="0" w:color="auto"/>
                <w:right w:val="none" w:sz="0" w:space="0" w:color="auto"/>
              </w:divBdr>
              <w:divsChild>
                <w:div w:id="13505279">
                  <w:marLeft w:val="0"/>
                  <w:marRight w:val="0"/>
                  <w:marTop w:val="0"/>
                  <w:marBottom w:val="0"/>
                  <w:divBdr>
                    <w:top w:val="none" w:sz="0" w:space="0" w:color="auto"/>
                    <w:left w:val="none" w:sz="0" w:space="0" w:color="auto"/>
                    <w:bottom w:val="none" w:sz="0" w:space="0" w:color="auto"/>
                    <w:right w:val="none" w:sz="0" w:space="0" w:color="auto"/>
                  </w:divBdr>
                  <w:divsChild>
                    <w:div w:id="2079327606">
                      <w:marLeft w:val="0"/>
                      <w:marRight w:val="0"/>
                      <w:marTop w:val="0"/>
                      <w:marBottom w:val="0"/>
                      <w:divBdr>
                        <w:top w:val="none" w:sz="0" w:space="0" w:color="auto"/>
                        <w:left w:val="none" w:sz="0" w:space="0" w:color="auto"/>
                        <w:bottom w:val="none" w:sz="0" w:space="0" w:color="auto"/>
                        <w:right w:val="none" w:sz="0" w:space="0" w:color="auto"/>
                      </w:divBdr>
                      <w:divsChild>
                        <w:div w:id="399908789">
                          <w:marLeft w:val="0"/>
                          <w:marRight w:val="0"/>
                          <w:marTop w:val="0"/>
                          <w:marBottom w:val="0"/>
                          <w:divBdr>
                            <w:top w:val="none" w:sz="0" w:space="0" w:color="auto"/>
                            <w:left w:val="none" w:sz="0" w:space="0" w:color="auto"/>
                            <w:bottom w:val="none" w:sz="0" w:space="0" w:color="auto"/>
                            <w:right w:val="none" w:sz="0" w:space="0" w:color="auto"/>
                          </w:divBdr>
                          <w:divsChild>
                            <w:div w:id="1333676645">
                              <w:marLeft w:val="0"/>
                              <w:marRight w:val="0"/>
                              <w:marTop w:val="0"/>
                              <w:marBottom w:val="0"/>
                              <w:divBdr>
                                <w:top w:val="none" w:sz="0" w:space="0" w:color="auto"/>
                                <w:left w:val="none" w:sz="0" w:space="0" w:color="auto"/>
                                <w:bottom w:val="none" w:sz="0" w:space="0" w:color="auto"/>
                                <w:right w:val="none" w:sz="0" w:space="0" w:color="auto"/>
                              </w:divBdr>
                              <w:divsChild>
                                <w:div w:id="78211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2029749">
      <w:bodyDiv w:val="1"/>
      <w:marLeft w:val="0"/>
      <w:marRight w:val="0"/>
      <w:marTop w:val="0"/>
      <w:marBottom w:val="0"/>
      <w:divBdr>
        <w:top w:val="none" w:sz="0" w:space="0" w:color="auto"/>
        <w:left w:val="none" w:sz="0" w:space="0" w:color="auto"/>
        <w:bottom w:val="none" w:sz="0" w:space="0" w:color="auto"/>
        <w:right w:val="none" w:sz="0" w:space="0" w:color="auto"/>
      </w:divBdr>
    </w:div>
    <w:div w:id="1773547942">
      <w:bodyDiv w:val="1"/>
      <w:marLeft w:val="0"/>
      <w:marRight w:val="0"/>
      <w:marTop w:val="0"/>
      <w:marBottom w:val="0"/>
      <w:divBdr>
        <w:top w:val="none" w:sz="0" w:space="0" w:color="auto"/>
        <w:left w:val="none" w:sz="0" w:space="0" w:color="auto"/>
        <w:bottom w:val="none" w:sz="0" w:space="0" w:color="auto"/>
        <w:right w:val="none" w:sz="0" w:space="0" w:color="auto"/>
      </w:divBdr>
    </w:div>
    <w:div w:id="1871339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https://www.ses.nsw.gov.au/news/all-news/2019/the-risk-of-flood-is-real-in-the-hawkesbury-nepean-valley-do-you-know-your-flood-risk/" TargetMode="External"/><Relationship Id="rId13" Type="http://schemas.openxmlformats.org/officeDocument/2006/relationships/hyperlink" Target="https://youtu.be/28SN9KixO2I" TargetMode="External"/><Relationship Id="rId18" Type="http://schemas.openxmlformats.org/officeDocument/2006/relationships/hyperlink" Target="http://www.infrastructure.nsw.gov.au/media/2162/ec_insw_hawkesbury-nepean_fss-document_web.pdf" TargetMode="External"/><Relationship Id="rId26" Type="http://schemas.openxmlformats.org/officeDocument/2006/relationships/image" Target="media/image5.JP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2.JPG"/><Relationship Id="rId34" Type="http://schemas.openxmlformats.org/officeDocument/2006/relationships/image" Target="media/image11.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educationstandards.nsw.edu.au/wps/portal/nesa/k-10/learning-areas/mathematics/mathematics-k-10/content/1132" TargetMode="External"/><Relationship Id="rId17" Type="http://schemas.openxmlformats.org/officeDocument/2006/relationships/hyperlink" Target="https://www.ses.nsw.gov.au/hawkesbury-nepean-floods/" TargetMode="External"/><Relationship Id="rId25" Type="http://schemas.openxmlformats.org/officeDocument/2006/relationships/image" Target="media/image4.JPG"/><Relationship Id="rId33" Type="http://schemas.openxmlformats.org/officeDocument/2006/relationships/image" Target="media/image10.png"/><Relationship Id="rId38" Type="http://schemas.openxmlformats.org/officeDocument/2006/relationships/hyperlink" Target="http://www.infrastructure.nsw.gov.au/media/2162/ec_insw_hawkesbury-nepean_fss-document_web.pdf" TargetMode="External"/><Relationship Id="rId2" Type="http://schemas.openxmlformats.org/officeDocument/2006/relationships/numbering" Target="numbering.xml"/><Relationship Id="rId16" Type="http://schemas.openxmlformats.org/officeDocument/2006/relationships/image" Target="media/image1.jpg"/><Relationship Id="rId20" Type="http://schemas.openxmlformats.org/officeDocument/2006/relationships/hyperlink" Target="https://educationstandards.nsw.edu.au/wps/portal/nesa/k-10/learning-areas/mathematics/mathematics-k-10/content/1135" TargetMode="External"/><Relationship Id="rId29" Type="http://schemas.openxmlformats.org/officeDocument/2006/relationships/image" Target="media/image8.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ducationstandards.nsw.edu.au/wps/portal/nesa/k-10/learning-areas/hsie/geography-k-10" TargetMode="External"/><Relationship Id="rId24" Type="http://schemas.openxmlformats.org/officeDocument/2006/relationships/image" Target="media/image3.JPG"/><Relationship Id="rId32" Type="http://schemas.openxmlformats.org/officeDocument/2006/relationships/image" Target="media/image9.png"/><Relationship Id="rId37" Type="http://schemas.openxmlformats.org/officeDocument/2006/relationships/image" Target="media/image13.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youtu.be/VGV_HJhbths" TargetMode="External"/><Relationship Id="rId23" Type="http://schemas.openxmlformats.org/officeDocument/2006/relationships/hyperlink" Target="https://goo.gl/maps/ekK9E8uNmtPtpZbx6" TargetMode="External"/><Relationship Id="rId28" Type="http://schemas.openxmlformats.org/officeDocument/2006/relationships/image" Target="media/image7.JPG"/><Relationship Id="rId36" Type="http://schemas.openxmlformats.org/officeDocument/2006/relationships/hyperlink" Target="http://www.infrastructure.nsw.gov.au/media/2162/ec_insw_hawkesbury-nepean_fss-document_web.pdf" TargetMode="External"/><Relationship Id="rId10" Type="http://schemas.openxmlformats.org/officeDocument/2006/relationships/hyperlink" Target="https://www.westernsydney.edu.au/driving_sustainability/sustainable_futures/community_and_engagement/dreaming_on_the_riverfarm_-_stories_from_the_hawkesbury/chapter_one" TargetMode="External"/><Relationship Id="rId19" Type="http://schemas.openxmlformats.org/officeDocument/2006/relationships/hyperlink" Target="https://www.ses.nsw.gov.au/hawkesbury-nepean-floods" TargetMode="External"/><Relationship Id="rId31" Type="http://schemas.openxmlformats.org/officeDocument/2006/relationships/hyperlink" Target="https://bit.ly/2VaE6wa"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infrastructure.nsw.gov.au/media/2162/ec_insw_hawkesbury-nepean_fss-document_web.pdf" TargetMode="External"/><Relationship Id="rId14" Type="http://schemas.openxmlformats.org/officeDocument/2006/relationships/hyperlink" Target="http://www.infrastructure.nsw.gov.au/media/2162/ec_insw_hawkesbury-nepean_fss-document_web.pdf" TargetMode="External"/><Relationship Id="rId22" Type="http://schemas.openxmlformats.org/officeDocument/2006/relationships/hyperlink" Target="https://goo.gl/maps/MfV9DYv1YJ7RDd6z8" TargetMode="External"/><Relationship Id="rId27" Type="http://schemas.openxmlformats.org/officeDocument/2006/relationships/image" Target="media/image6.JPG"/><Relationship Id="rId30" Type="http://schemas.openxmlformats.org/officeDocument/2006/relationships/hyperlink" Target="https://www.ses.nsw.gov.au/hawkesbury-nepean-floods" TargetMode="External"/><Relationship Id="rId35" Type="http://schemas.openxmlformats.org/officeDocument/2006/relationships/image" Target="media/image12.jpe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0013500\Dropbox\Geography%20Project\Website%20-%20see%20Flooding%20in%20HNV%20-%20FOR%20REVIEW%20INSW%20also\Resources%20for%20website\Drafts\HN_Landing%20Page_template_NSW%20SES%20MAS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9F6A67-BCDC-4DC3-8AC9-A9C20BC711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HN_Landing Page_template_NSW SES MASTER</Template>
  <TotalTime>508</TotalTime>
  <Pages>13</Pages>
  <Words>2841</Words>
  <Characters>16200</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Wisdom Graphic Design &amp; Advtsg</Company>
  <LinksUpToDate>false</LinksUpToDate>
  <CharactersWithSpaces>19003</CharactersWithSpaces>
  <SharedDoc>false</SharedDoc>
  <HLinks>
    <vt:vector size="6" baseType="variant">
      <vt:variant>
        <vt:i4>4194399</vt:i4>
      </vt:variant>
      <vt:variant>
        <vt:i4>0</vt:i4>
      </vt:variant>
      <vt:variant>
        <vt:i4>0</vt:i4>
      </vt:variant>
      <vt:variant>
        <vt:i4>5</vt:i4>
      </vt:variant>
      <vt:variant>
        <vt:lpwstr>http://www.sesbrandonline.com.au/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 Carroll</dc:creator>
  <cp:keywords/>
  <dc:description/>
  <cp:lastModifiedBy>Dorothy Tran</cp:lastModifiedBy>
  <cp:revision>33</cp:revision>
  <cp:lastPrinted>2020-02-07T07:48:00Z</cp:lastPrinted>
  <dcterms:created xsi:type="dcterms:W3CDTF">2020-01-04T22:33:00Z</dcterms:created>
  <dcterms:modified xsi:type="dcterms:W3CDTF">2020-08-07T07:31:00Z</dcterms:modified>
</cp:coreProperties>
</file>