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97BD8" w14:textId="7555B3A4" w:rsidR="0056474D" w:rsidRDefault="005F692B" w:rsidP="00753CE1">
      <w:pPr>
        <w:pStyle w:val="Heading1"/>
        <w:rPr>
          <w:b w:val="0"/>
          <w:bCs/>
        </w:rPr>
      </w:pPr>
      <w:r>
        <w:t xml:space="preserve">Learning Sequence </w:t>
      </w:r>
      <w:r w:rsidR="009F0E52">
        <w:t>3</w:t>
      </w:r>
      <w:r w:rsidR="00EF552B">
        <w:t xml:space="preserve"> </w:t>
      </w:r>
      <w:r w:rsidR="00EF552B" w:rsidRPr="008E5637">
        <w:rPr>
          <w:b w:val="0"/>
          <w:bCs/>
        </w:rPr>
        <w:t>–</w:t>
      </w:r>
      <w:r w:rsidR="00EF552B">
        <w:t xml:space="preserve"> </w:t>
      </w:r>
      <w:r w:rsidR="009F0E52">
        <w:rPr>
          <w:b w:val="0"/>
          <w:bCs/>
        </w:rPr>
        <w:t>Flooding and Our Community</w:t>
      </w:r>
    </w:p>
    <w:p w14:paraId="3B5EA766" w14:textId="75D50C93" w:rsidR="006B47CE" w:rsidRDefault="0052318F" w:rsidP="006B47CE">
      <w:r>
        <w:rPr>
          <w:noProof/>
        </w:rPr>
        <mc:AlternateContent>
          <mc:Choice Requires="wps">
            <w:drawing>
              <wp:inline distT="0" distB="0" distL="0" distR="0" wp14:anchorId="169D0AFD" wp14:editId="08B6F040">
                <wp:extent cx="6488264" cy="3755922"/>
                <wp:effectExtent l="0" t="0" r="14605" b="16510"/>
                <wp:docPr id="18" name="Text Box 18"/>
                <wp:cNvGraphicFramePr/>
                <a:graphic xmlns:a="http://schemas.openxmlformats.org/drawingml/2006/main">
                  <a:graphicData uri="http://schemas.microsoft.com/office/word/2010/wordprocessingShape">
                    <wps:wsp>
                      <wps:cNvSpPr txBox="1"/>
                      <wps:spPr>
                        <a:xfrm>
                          <a:off x="0" y="0"/>
                          <a:ext cx="6488264" cy="3755922"/>
                        </a:xfrm>
                        <a:prstGeom prst="rect">
                          <a:avLst/>
                        </a:prstGeom>
                        <a:solidFill>
                          <a:srgbClr val="1E3D78">
                            <a:alpha val="6000"/>
                          </a:srgbClr>
                        </a:solidFill>
                        <a:ln w="12700">
                          <a:solidFill>
                            <a:srgbClr val="1E3D78"/>
                          </a:solidFill>
                        </a:ln>
                      </wps:spPr>
                      <wps:txbx>
                        <w:txbxContent>
                          <w:p w14:paraId="444A6AED" w14:textId="77777777" w:rsidR="0052318F" w:rsidRPr="0052318F" w:rsidRDefault="0052318F" w:rsidP="0052318F">
                            <w:pPr>
                              <w:pStyle w:val="Heading2"/>
                            </w:pPr>
                            <w:r w:rsidRPr="0052318F">
                              <w:t>Outcomes</w:t>
                            </w:r>
                          </w:p>
                          <w:p w14:paraId="24070313" w14:textId="77777777" w:rsidR="005F692B" w:rsidRPr="005F692B" w:rsidRDefault="005F692B" w:rsidP="005F692B">
                            <w:pPr>
                              <w:pStyle w:val="ListParagraph"/>
                              <w:numPr>
                                <w:ilvl w:val="0"/>
                                <w:numId w:val="8"/>
                              </w:numPr>
                              <w:spacing w:before="60" w:after="60"/>
                              <w:rPr>
                                <w:b/>
                                <w:bCs/>
                                <w:color w:val="000000" w:themeColor="text1"/>
                              </w:rPr>
                            </w:pPr>
                            <w:r w:rsidRPr="005F692B">
                              <w:rPr>
                                <w:b/>
                                <w:bCs/>
                                <w:color w:val="000000" w:themeColor="text1"/>
                              </w:rPr>
                              <w:t>GE1-1</w:t>
                            </w:r>
                            <w:r w:rsidRPr="005F692B">
                              <w:rPr>
                                <w:bCs/>
                                <w:color w:val="000000" w:themeColor="text1"/>
                              </w:rPr>
                              <w:t xml:space="preserve"> describes features of places and the connections people have with places</w:t>
                            </w:r>
                          </w:p>
                          <w:p w14:paraId="3C0DC64C" w14:textId="77777777" w:rsidR="005F692B" w:rsidRPr="005F692B" w:rsidRDefault="005F692B" w:rsidP="005F692B">
                            <w:pPr>
                              <w:pStyle w:val="ListParagraph"/>
                              <w:numPr>
                                <w:ilvl w:val="0"/>
                                <w:numId w:val="8"/>
                              </w:numPr>
                              <w:rPr>
                                <w:bCs/>
                                <w:color w:val="000000" w:themeColor="text1"/>
                              </w:rPr>
                            </w:pPr>
                            <w:r w:rsidRPr="005F692B">
                              <w:rPr>
                                <w:b/>
                                <w:bCs/>
                                <w:color w:val="000000" w:themeColor="text1"/>
                              </w:rPr>
                              <w:t>GE1-3</w:t>
                            </w:r>
                            <w:r w:rsidRPr="005F692B">
                              <w:rPr>
                                <w:bCs/>
                                <w:color w:val="000000" w:themeColor="text1"/>
                              </w:rPr>
                              <w:t xml:space="preserve"> communicates geographical information and uses geographical tools for inquiry</w:t>
                            </w:r>
                          </w:p>
                          <w:p w14:paraId="75C745A5" w14:textId="1A2E3D5A" w:rsidR="005F692B" w:rsidRPr="0052318F" w:rsidRDefault="005F692B" w:rsidP="005F692B">
                            <w:pPr>
                              <w:pStyle w:val="Heading2"/>
                            </w:pPr>
                            <w:r>
                              <w:t>Inquiry questions</w:t>
                            </w:r>
                          </w:p>
                          <w:p w14:paraId="347EFAF4" w14:textId="2EC14EF9" w:rsidR="00B56B2D" w:rsidRDefault="00B56B2D" w:rsidP="00B56B2D">
                            <w:pPr>
                              <w:pStyle w:val="ListParagraph"/>
                              <w:rPr>
                                <w:color w:val="000000" w:themeColor="text1"/>
                              </w:rPr>
                            </w:pPr>
                            <w:r w:rsidRPr="00B56B2D">
                              <w:rPr>
                                <w:color w:val="000000" w:themeColor="text1"/>
                              </w:rPr>
                              <w:t>What is a floodplain? What are the features of floodplains?</w:t>
                            </w:r>
                          </w:p>
                          <w:p w14:paraId="0BD5C1B3" w14:textId="77777777" w:rsidR="00A84D9E" w:rsidRDefault="00A84D9E" w:rsidP="00A84D9E">
                            <w:pPr>
                              <w:pStyle w:val="ListParagraph"/>
                              <w:rPr>
                                <w:color w:val="000000" w:themeColor="text1"/>
                              </w:rPr>
                            </w:pPr>
                            <w:r w:rsidRPr="00B56B2D">
                              <w:rPr>
                                <w:color w:val="000000" w:themeColor="text1"/>
                              </w:rPr>
                              <w:t>Where does it flood near us? What areas will be affected?</w:t>
                            </w:r>
                          </w:p>
                          <w:p w14:paraId="4BDFA5B4" w14:textId="6D69BC40" w:rsidR="00B56B2D" w:rsidRDefault="00B56B2D" w:rsidP="00B56B2D">
                            <w:pPr>
                              <w:pStyle w:val="ListParagraph"/>
                              <w:rPr>
                                <w:color w:val="000000" w:themeColor="text1"/>
                              </w:rPr>
                            </w:pPr>
                            <w:r w:rsidRPr="00B56B2D">
                              <w:rPr>
                                <w:color w:val="000000" w:themeColor="text1"/>
                              </w:rPr>
                              <w:t xml:space="preserve">How will we know how to get out if a flood is predicted? </w:t>
                            </w:r>
                          </w:p>
                          <w:p w14:paraId="3C4FEE3B" w14:textId="77777777" w:rsidR="00B56B2D" w:rsidRPr="00B56B2D" w:rsidRDefault="00B56B2D" w:rsidP="00B56B2D">
                            <w:pPr>
                              <w:pStyle w:val="ListParagraph"/>
                              <w:rPr>
                                <w:color w:val="000000" w:themeColor="text1"/>
                              </w:rPr>
                            </w:pPr>
                            <w:r w:rsidRPr="00B56B2D">
                              <w:rPr>
                                <w:color w:val="000000" w:themeColor="text1"/>
                              </w:rPr>
                              <w:t>If you had to evacuate, what three things would you take?</w:t>
                            </w:r>
                          </w:p>
                          <w:p w14:paraId="35E3BDCA" w14:textId="5BD60378" w:rsidR="005F692B" w:rsidRDefault="005F692B" w:rsidP="005F692B">
                            <w:pPr>
                              <w:pStyle w:val="Heading2"/>
                            </w:pPr>
                            <w:r>
                              <w:t>Learning intention</w:t>
                            </w:r>
                          </w:p>
                          <w:p w14:paraId="1483967C" w14:textId="1666F294" w:rsidR="00B56B2D" w:rsidRPr="00B56B2D" w:rsidRDefault="00B56B2D" w:rsidP="00B56B2D">
                            <w:pPr>
                              <w:rPr>
                                <w:color w:val="000000" w:themeColor="text1"/>
                              </w:rPr>
                            </w:pPr>
                            <w:r w:rsidRPr="00B56B2D">
                              <w:rPr>
                                <w:color w:val="000000" w:themeColor="text1"/>
                              </w:rPr>
                              <w:t xml:space="preserve">We are learning to describe and represent </w:t>
                            </w:r>
                            <w:r w:rsidR="009F0E52">
                              <w:rPr>
                                <w:color w:val="000000" w:themeColor="text1"/>
                              </w:rPr>
                              <w:t>geographical</w:t>
                            </w:r>
                            <w:r w:rsidRPr="00B56B2D">
                              <w:rPr>
                                <w:color w:val="000000" w:themeColor="text1"/>
                              </w:rPr>
                              <w:t xml:space="preserve"> features and people’s connections to places.</w:t>
                            </w:r>
                          </w:p>
                          <w:p w14:paraId="046623ED" w14:textId="35BC43D2" w:rsidR="005F692B" w:rsidRPr="0052318F" w:rsidRDefault="005F692B" w:rsidP="005F692B">
                            <w:pPr>
                              <w:pStyle w:val="Heading2"/>
                            </w:pPr>
                            <w:r w:rsidRPr="0052318F">
                              <w:t xml:space="preserve">Geographical </w:t>
                            </w:r>
                            <w:r w:rsidR="00A4413C">
                              <w:t>t</w:t>
                            </w:r>
                            <w:r w:rsidRPr="0052318F">
                              <w:t>ools</w:t>
                            </w:r>
                          </w:p>
                          <w:p w14:paraId="1711CDAC" w14:textId="4CC2E0E1" w:rsidR="005F692B" w:rsidRDefault="005F692B" w:rsidP="005F692B">
                            <w:pPr>
                              <w:pStyle w:val="ListParagraph"/>
                              <w:numPr>
                                <w:ilvl w:val="0"/>
                                <w:numId w:val="11"/>
                              </w:numPr>
                              <w:rPr>
                                <w:color w:val="000000" w:themeColor="text1"/>
                              </w:rPr>
                            </w:pPr>
                            <w:r>
                              <w:rPr>
                                <w:color w:val="000000" w:themeColor="text1"/>
                              </w:rPr>
                              <w:t>VISUAL REPRESENTATIONS</w:t>
                            </w:r>
                            <w:r w:rsidRPr="005F692B">
                              <w:rPr>
                                <w:color w:val="000000" w:themeColor="text1"/>
                              </w:rPr>
                              <w:t xml:space="preserve"> – </w:t>
                            </w:r>
                            <w:r w:rsidR="00B56B2D">
                              <w:rPr>
                                <w:color w:val="000000" w:themeColor="text1"/>
                              </w:rPr>
                              <w:t>photographs, infographics, video, drawings, signage</w:t>
                            </w:r>
                          </w:p>
                          <w:p w14:paraId="3C891665" w14:textId="7FB48414" w:rsidR="003A2154" w:rsidRDefault="00FB262C" w:rsidP="003A2154">
                            <w:pPr>
                              <w:pStyle w:val="ListParagraph"/>
                              <w:numPr>
                                <w:ilvl w:val="0"/>
                                <w:numId w:val="11"/>
                              </w:numPr>
                              <w:rPr>
                                <w:color w:val="000000" w:themeColor="text1"/>
                              </w:rPr>
                            </w:pPr>
                            <w:r>
                              <w:rPr>
                                <w:color w:val="000000" w:themeColor="text1"/>
                              </w:rPr>
                              <w:t>SPATIAL TECHNOLOGIES</w:t>
                            </w:r>
                            <w:r w:rsidR="00931404">
                              <w:rPr>
                                <w:color w:val="000000" w:themeColor="text1"/>
                              </w:rPr>
                              <w:t xml:space="preserve"> – </w:t>
                            </w:r>
                            <w:r>
                              <w:rPr>
                                <w:color w:val="000000" w:themeColor="text1"/>
                              </w:rPr>
                              <w:t xml:space="preserve">interactive </w:t>
                            </w:r>
                            <w:r w:rsidR="00B56B2D">
                              <w:rPr>
                                <w:color w:val="000000" w:themeColor="text1"/>
                              </w:rPr>
                              <w:t>online maps</w:t>
                            </w:r>
                          </w:p>
                          <w:p w14:paraId="4B3BFB43" w14:textId="42F66E2B" w:rsidR="00B56B2D" w:rsidRDefault="00B56B2D" w:rsidP="003A2154">
                            <w:pPr>
                              <w:pStyle w:val="ListParagraph"/>
                              <w:numPr>
                                <w:ilvl w:val="0"/>
                                <w:numId w:val="11"/>
                              </w:numPr>
                              <w:rPr>
                                <w:color w:val="000000" w:themeColor="text1"/>
                              </w:rPr>
                            </w:pPr>
                            <w:r>
                              <w:rPr>
                                <w:color w:val="000000" w:themeColor="text1"/>
                              </w:rPr>
                              <w:t>MAPS – online, line, pictorial</w:t>
                            </w:r>
                          </w:p>
                          <w:p w14:paraId="02ED3746" w14:textId="66A21DF6" w:rsidR="00250776" w:rsidRPr="003A2154" w:rsidRDefault="00250776" w:rsidP="003A2154">
                            <w:pPr>
                              <w:pStyle w:val="ListParagraph"/>
                              <w:numPr>
                                <w:ilvl w:val="0"/>
                                <w:numId w:val="11"/>
                              </w:numPr>
                              <w:rPr>
                                <w:color w:val="000000" w:themeColor="text1"/>
                              </w:rPr>
                            </w:pPr>
                            <w:r>
                              <w:rPr>
                                <w:color w:val="000000" w:themeColor="text1"/>
                              </w:rPr>
                              <w:t>FIELDWORK – school grounds, local area</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inline>
            </w:drawing>
          </mc:Choice>
          <mc:Fallback>
            <w:pict>
              <v:shapetype w14:anchorId="169D0AFD" id="_x0000_t202" coordsize="21600,21600" o:spt="202" path="m,l,21600r21600,l21600,xe">
                <v:stroke joinstyle="miter"/>
                <v:path gradientshapeok="t" o:connecttype="rect"/>
              </v:shapetype>
              <v:shape id="Text Box 18" o:spid="_x0000_s1026" type="#_x0000_t202" style="width:510.9pt;height:2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" fillcolor="#1e3d78" strokecolor="#1e3d78" strokeweight="1pt">
                <v:fill opacity="3855f"/>
                <v:textbox inset="4mm,4mm,4mm,4mm">
                  <w:txbxContent>
                    <w:p w14:paraId="444A6AED" w14:textId="77777777" w:rsidR="0052318F" w:rsidRPr="0052318F" w:rsidRDefault="0052318F" w:rsidP="0052318F">
                      <w:pPr>
                        <w:pStyle w:val="Heading2"/>
                      </w:pPr>
                      <w:r w:rsidRPr="0052318F">
                        <w:t>Outcomes</w:t>
                      </w:r>
                    </w:p>
                    <w:p w14:paraId="24070313" w14:textId="77777777" w:rsidR="005F692B" w:rsidRPr="005F692B" w:rsidRDefault="005F692B" w:rsidP="005F692B">
                      <w:pPr>
                        <w:pStyle w:val="ListParagraph"/>
                        <w:numPr>
                          <w:ilvl w:val="0"/>
                          <w:numId w:val="8"/>
                        </w:numPr>
                        <w:spacing w:before="60" w:after="60"/>
                        <w:rPr>
                          <w:b/>
                          <w:bCs/>
                          <w:color w:val="000000" w:themeColor="text1"/>
                        </w:rPr>
                      </w:pPr>
                      <w:r w:rsidRPr="005F692B">
                        <w:rPr>
                          <w:b/>
                          <w:bCs/>
                          <w:color w:val="000000" w:themeColor="text1"/>
                        </w:rPr>
                        <w:t>GE1-1</w:t>
                      </w:r>
                      <w:r w:rsidRPr="005F692B">
                        <w:rPr>
                          <w:bCs/>
                          <w:color w:val="000000" w:themeColor="text1"/>
                        </w:rPr>
                        <w:t xml:space="preserve"> describes features of places and the connections people have with places</w:t>
                      </w:r>
                    </w:p>
                    <w:p w14:paraId="3C0DC64C" w14:textId="77777777" w:rsidR="005F692B" w:rsidRPr="005F692B" w:rsidRDefault="005F692B" w:rsidP="005F692B">
                      <w:pPr>
                        <w:pStyle w:val="ListParagraph"/>
                        <w:numPr>
                          <w:ilvl w:val="0"/>
                          <w:numId w:val="8"/>
                        </w:numPr>
                        <w:rPr>
                          <w:bCs/>
                          <w:color w:val="000000" w:themeColor="text1"/>
                        </w:rPr>
                      </w:pPr>
                      <w:r w:rsidRPr="005F692B">
                        <w:rPr>
                          <w:b/>
                          <w:bCs/>
                          <w:color w:val="000000" w:themeColor="text1"/>
                        </w:rPr>
                        <w:t>GE1-3</w:t>
                      </w:r>
                      <w:r w:rsidRPr="005F692B">
                        <w:rPr>
                          <w:bCs/>
                          <w:color w:val="000000" w:themeColor="text1"/>
                        </w:rPr>
                        <w:t xml:space="preserve"> communicates geographical information and uses geographical tools for inquiry</w:t>
                      </w:r>
                    </w:p>
                    <w:p w14:paraId="75C745A5" w14:textId="1A2E3D5A" w:rsidR="005F692B" w:rsidRPr="0052318F" w:rsidRDefault="005F692B" w:rsidP="005F692B">
                      <w:pPr>
                        <w:pStyle w:val="Heading2"/>
                      </w:pPr>
                      <w:r>
                        <w:t>Inquiry questions</w:t>
                      </w:r>
                    </w:p>
                    <w:p w14:paraId="347EFAF4" w14:textId="2EC14EF9" w:rsidR="00B56B2D" w:rsidRDefault="00B56B2D" w:rsidP="00B56B2D">
                      <w:pPr>
                        <w:pStyle w:val="ListParagraph"/>
                        <w:rPr>
                          <w:color w:val="000000" w:themeColor="text1"/>
                        </w:rPr>
                      </w:pPr>
                      <w:r w:rsidRPr="00B56B2D">
                        <w:rPr>
                          <w:color w:val="000000" w:themeColor="text1"/>
                        </w:rPr>
                        <w:t>What is a floodplain? What are the features of floodplains?</w:t>
                      </w:r>
                    </w:p>
                    <w:p w14:paraId="0BD5C1B3" w14:textId="77777777" w:rsidR="00A84D9E" w:rsidRDefault="00A84D9E" w:rsidP="00A84D9E">
                      <w:pPr>
                        <w:pStyle w:val="ListParagraph"/>
                        <w:rPr>
                          <w:color w:val="000000" w:themeColor="text1"/>
                        </w:rPr>
                      </w:pPr>
                      <w:r w:rsidRPr="00B56B2D">
                        <w:rPr>
                          <w:color w:val="000000" w:themeColor="text1"/>
                        </w:rPr>
                        <w:t>Where does it flood near us? What areas will be affected?</w:t>
                      </w:r>
                    </w:p>
                    <w:p w14:paraId="4BDFA5B4" w14:textId="6D69BC40" w:rsidR="00B56B2D" w:rsidRDefault="00B56B2D" w:rsidP="00B56B2D">
                      <w:pPr>
                        <w:pStyle w:val="ListParagraph"/>
                        <w:rPr>
                          <w:color w:val="000000" w:themeColor="text1"/>
                        </w:rPr>
                      </w:pPr>
                      <w:r w:rsidRPr="00B56B2D">
                        <w:rPr>
                          <w:color w:val="000000" w:themeColor="text1"/>
                        </w:rPr>
                        <w:t xml:space="preserve">How will we know how to get out if a flood is predicted? </w:t>
                      </w:r>
                    </w:p>
                    <w:p w14:paraId="3C4FEE3B" w14:textId="77777777" w:rsidR="00B56B2D" w:rsidRPr="00B56B2D" w:rsidRDefault="00B56B2D" w:rsidP="00B56B2D">
                      <w:pPr>
                        <w:pStyle w:val="ListParagraph"/>
                        <w:rPr>
                          <w:color w:val="000000" w:themeColor="text1"/>
                        </w:rPr>
                      </w:pPr>
                      <w:r w:rsidRPr="00B56B2D">
                        <w:rPr>
                          <w:color w:val="000000" w:themeColor="text1"/>
                        </w:rPr>
                        <w:t>If you had to evacuate, what three things would you take?</w:t>
                      </w:r>
                    </w:p>
                    <w:p w14:paraId="35E3BDCA" w14:textId="5BD60378" w:rsidR="005F692B" w:rsidRDefault="005F692B" w:rsidP="005F692B">
                      <w:pPr>
                        <w:pStyle w:val="Heading2"/>
                      </w:pPr>
                      <w:r>
                        <w:t>Learning intention</w:t>
                      </w:r>
                    </w:p>
                    <w:p w14:paraId="1483967C" w14:textId="1666F294" w:rsidR="00B56B2D" w:rsidRPr="00B56B2D" w:rsidRDefault="00B56B2D" w:rsidP="00B56B2D">
                      <w:pPr>
                        <w:rPr>
                          <w:color w:val="000000" w:themeColor="text1"/>
                        </w:rPr>
                      </w:pPr>
                      <w:r w:rsidRPr="00B56B2D">
                        <w:rPr>
                          <w:color w:val="000000" w:themeColor="text1"/>
                        </w:rPr>
                        <w:t xml:space="preserve">We are learning to describe and represent </w:t>
                      </w:r>
                      <w:r w:rsidR="009F0E52">
                        <w:rPr>
                          <w:color w:val="000000" w:themeColor="text1"/>
                        </w:rPr>
                        <w:t>geographical</w:t>
                      </w:r>
                      <w:r w:rsidRPr="00B56B2D">
                        <w:rPr>
                          <w:color w:val="000000" w:themeColor="text1"/>
                        </w:rPr>
                        <w:t xml:space="preserve"> features and people’s connections to places.</w:t>
                      </w:r>
                    </w:p>
                    <w:p w14:paraId="046623ED" w14:textId="35BC43D2" w:rsidR="005F692B" w:rsidRPr="0052318F" w:rsidRDefault="005F692B" w:rsidP="005F692B">
                      <w:pPr>
                        <w:pStyle w:val="Heading2"/>
                      </w:pPr>
                      <w:r w:rsidRPr="0052318F">
                        <w:t xml:space="preserve">Geographical </w:t>
                      </w:r>
                      <w:r w:rsidR="00A4413C">
                        <w:t>t</w:t>
                      </w:r>
                      <w:r w:rsidRPr="0052318F">
                        <w:t>ools</w:t>
                      </w:r>
                    </w:p>
                    <w:p w14:paraId="1711CDAC" w14:textId="4CC2E0E1" w:rsidR="005F692B" w:rsidRDefault="005F692B" w:rsidP="005F692B">
                      <w:pPr>
                        <w:pStyle w:val="ListParagraph"/>
                        <w:numPr>
                          <w:ilvl w:val="0"/>
                          <w:numId w:val="11"/>
                        </w:numPr>
                        <w:rPr>
                          <w:color w:val="000000" w:themeColor="text1"/>
                        </w:rPr>
                      </w:pPr>
                      <w:r>
                        <w:rPr>
                          <w:color w:val="000000" w:themeColor="text1"/>
                        </w:rPr>
                        <w:t>VISUAL REPRESENTATIONS</w:t>
                      </w:r>
                      <w:r w:rsidRPr="005F692B">
                        <w:rPr>
                          <w:color w:val="000000" w:themeColor="text1"/>
                        </w:rPr>
                        <w:t xml:space="preserve"> – </w:t>
                      </w:r>
                      <w:r w:rsidR="00B56B2D">
                        <w:rPr>
                          <w:color w:val="000000" w:themeColor="text1"/>
                        </w:rPr>
                        <w:t>photographs, infographics, video, drawings, signage</w:t>
                      </w:r>
                    </w:p>
                    <w:p w14:paraId="3C891665" w14:textId="7FB48414" w:rsidR="003A2154" w:rsidRDefault="00FB262C" w:rsidP="003A2154">
                      <w:pPr>
                        <w:pStyle w:val="ListParagraph"/>
                        <w:numPr>
                          <w:ilvl w:val="0"/>
                          <w:numId w:val="11"/>
                        </w:numPr>
                        <w:rPr>
                          <w:color w:val="000000" w:themeColor="text1"/>
                        </w:rPr>
                      </w:pPr>
                      <w:r>
                        <w:rPr>
                          <w:color w:val="000000" w:themeColor="text1"/>
                        </w:rPr>
                        <w:t>SPATIAL TECHNOLOGIES</w:t>
                      </w:r>
                      <w:r w:rsidR="00931404">
                        <w:rPr>
                          <w:color w:val="000000" w:themeColor="text1"/>
                        </w:rPr>
                        <w:t xml:space="preserve"> – </w:t>
                      </w:r>
                      <w:r>
                        <w:rPr>
                          <w:color w:val="000000" w:themeColor="text1"/>
                        </w:rPr>
                        <w:t xml:space="preserve">interactive </w:t>
                      </w:r>
                      <w:r w:rsidR="00B56B2D">
                        <w:rPr>
                          <w:color w:val="000000" w:themeColor="text1"/>
                        </w:rPr>
                        <w:t>online maps</w:t>
                      </w:r>
                    </w:p>
                    <w:p w14:paraId="4B3BFB43" w14:textId="42F66E2B" w:rsidR="00B56B2D" w:rsidRDefault="00B56B2D" w:rsidP="003A2154">
                      <w:pPr>
                        <w:pStyle w:val="ListParagraph"/>
                        <w:numPr>
                          <w:ilvl w:val="0"/>
                          <w:numId w:val="11"/>
                        </w:numPr>
                        <w:rPr>
                          <w:color w:val="000000" w:themeColor="text1"/>
                        </w:rPr>
                      </w:pPr>
                      <w:r>
                        <w:rPr>
                          <w:color w:val="000000" w:themeColor="text1"/>
                        </w:rPr>
                        <w:t>MAPS – online, line, pictorial</w:t>
                      </w:r>
                    </w:p>
                    <w:p w14:paraId="02ED3746" w14:textId="66A21DF6" w:rsidR="00250776" w:rsidRPr="003A2154" w:rsidRDefault="00250776" w:rsidP="003A2154">
                      <w:pPr>
                        <w:pStyle w:val="ListParagraph"/>
                        <w:numPr>
                          <w:ilvl w:val="0"/>
                          <w:numId w:val="11"/>
                        </w:numPr>
                        <w:rPr>
                          <w:color w:val="000000" w:themeColor="text1"/>
                        </w:rPr>
                      </w:pPr>
                      <w:r>
                        <w:rPr>
                          <w:color w:val="000000" w:themeColor="text1"/>
                        </w:rPr>
                        <w:t>FIELDWORK – school grounds, local area</w:t>
                      </w:r>
                    </w:p>
                  </w:txbxContent>
                </v:textbox>
                <w10:anchorlock/>
              </v:shape>
            </w:pict>
          </mc:Fallback>
        </mc:AlternateContent>
      </w:r>
    </w:p>
    <w:p w14:paraId="478E82E9" w14:textId="2EA88D72" w:rsidR="0052318F" w:rsidRDefault="0052318F" w:rsidP="0052318F">
      <w:pPr>
        <w:pStyle w:val="Heading2"/>
      </w:pPr>
      <w:r w:rsidRPr="0052318F">
        <w:t>Introduction</w:t>
      </w:r>
    </w:p>
    <w:p w14:paraId="4EDF5175" w14:textId="040C732E" w:rsidR="00A84D9E" w:rsidRDefault="00A84D9E" w:rsidP="00A84D9E">
      <w:r>
        <w:t xml:space="preserve">Floods have always happened in Australia. </w:t>
      </w:r>
      <w:r w:rsidR="00EA4802">
        <w:t>The traditional custodians of the land</w:t>
      </w:r>
      <w:r>
        <w:t xml:space="preserve"> </w:t>
      </w:r>
      <w:r w:rsidR="00EA4802">
        <w:t>have oral histor</w:t>
      </w:r>
      <w:r w:rsidR="00657C1C">
        <w:t>ies</w:t>
      </w:r>
      <w:r w:rsidR="00EA4802">
        <w:t xml:space="preserve"> of floods and written records have been kept since </w:t>
      </w:r>
      <w:r w:rsidR="00CD249F">
        <w:t xml:space="preserve">the </w:t>
      </w:r>
      <w:r w:rsidR="00EA4802">
        <w:t>1790</w:t>
      </w:r>
      <w:r w:rsidR="00CD249F">
        <w:t>s</w:t>
      </w:r>
      <w:r w:rsidR="00EA4802">
        <w:t xml:space="preserve">. </w:t>
      </w:r>
      <w:r>
        <w:t>People’s h</w:t>
      </w:r>
      <w:r w:rsidRPr="006603DC">
        <w:t>ome</w:t>
      </w:r>
      <w:r>
        <w:t>s</w:t>
      </w:r>
      <w:r w:rsidRPr="006603DC">
        <w:t>, famil</w:t>
      </w:r>
      <w:r>
        <w:t>ies</w:t>
      </w:r>
      <w:r w:rsidRPr="006603DC">
        <w:t xml:space="preserve"> and animals may be </w:t>
      </w:r>
      <w:r w:rsidR="00657C1C">
        <w:t>susceptible</w:t>
      </w:r>
      <w:r w:rsidRPr="006603DC">
        <w:t xml:space="preserve"> when it floods.</w:t>
      </w:r>
      <w:r>
        <w:t xml:space="preserve"> Building community understanding, preparedness and resilience is an important strategy for future floods. </w:t>
      </w:r>
    </w:p>
    <w:p w14:paraId="7B090E00" w14:textId="54A2E678" w:rsidR="00931404" w:rsidRDefault="00A84D9E" w:rsidP="006603DC">
      <w:r>
        <w:t xml:space="preserve">The Hawkesbury-Nepean Valley has a long history of flooding and it </w:t>
      </w:r>
      <w:r w:rsidR="00E84387">
        <w:t>wi</w:t>
      </w:r>
      <w:r w:rsidR="00EA4802">
        <w:t>ll flood again</w:t>
      </w:r>
      <w:r w:rsidR="00CD249F">
        <w:t xml:space="preserve"> in the future</w:t>
      </w:r>
      <w:r w:rsidR="00EA4802">
        <w:t xml:space="preserve">. </w:t>
      </w:r>
      <w:r w:rsidR="006603DC">
        <w:t>People who</w:t>
      </w:r>
      <w:r w:rsidR="006603DC" w:rsidRPr="006603DC">
        <w:t xml:space="preserve"> live or work in the Hawkesbury-Nepean Valley are at risk of flood</w:t>
      </w:r>
      <w:r w:rsidR="006603DC">
        <w:t xml:space="preserve">. </w:t>
      </w:r>
    </w:p>
    <w:p w14:paraId="6D800669" w14:textId="1D024796" w:rsidR="007975B6" w:rsidRPr="00B56B2D" w:rsidRDefault="00AE0AEC" w:rsidP="007975B6">
      <w:pPr>
        <w:rPr>
          <w:bCs/>
        </w:rPr>
      </w:pPr>
      <w:r>
        <w:rPr>
          <w:color w:val="000000" w:themeColor="text1"/>
        </w:rPr>
        <w:t xml:space="preserve">The teaching and learning activities in Learning Sequence </w:t>
      </w:r>
      <w:r w:rsidR="007975B6">
        <w:t>3</w:t>
      </w:r>
      <w:r w:rsidR="007975B6" w:rsidRPr="00EC7DC6">
        <w:t xml:space="preserve"> </w:t>
      </w:r>
      <w:r w:rsidR="004427BE">
        <w:t xml:space="preserve">help </w:t>
      </w:r>
      <w:r w:rsidR="00B56B2D" w:rsidRPr="00EC7DC6">
        <w:rPr>
          <w:bCs/>
        </w:rPr>
        <w:t>develop students’ understanding</w:t>
      </w:r>
      <w:r w:rsidR="00657C1C">
        <w:rPr>
          <w:bCs/>
        </w:rPr>
        <w:t xml:space="preserve"> of</w:t>
      </w:r>
      <w:r w:rsidR="00B56B2D" w:rsidRPr="00EC7DC6">
        <w:rPr>
          <w:bCs/>
        </w:rPr>
        <w:t xml:space="preserve"> </w:t>
      </w:r>
      <w:r w:rsidR="00B56B2D">
        <w:rPr>
          <w:bCs/>
        </w:rPr>
        <w:t>flood risk</w:t>
      </w:r>
      <w:r w:rsidR="00A84D9E">
        <w:rPr>
          <w:bCs/>
        </w:rPr>
        <w:t xml:space="preserve"> focusing on the </w:t>
      </w:r>
      <w:r w:rsidR="00B56B2D">
        <w:rPr>
          <w:bCs/>
        </w:rPr>
        <w:t>Hawkesbury-Nepean Valley</w:t>
      </w:r>
      <w:r w:rsidR="004427BE">
        <w:rPr>
          <w:bCs/>
        </w:rPr>
        <w:t xml:space="preserve"> at an age-appropriate level</w:t>
      </w:r>
      <w:r w:rsidR="00B56B2D">
        <w:rPr>
          <w:bCs/>
        </w:rPr>
        <w:t xml:space="preserve">. Students build fundamental understanding of the physical geography of the valley and their local area. They are introduced to regional management strategies that help people prepare for floods and evacuate to safer areas. </w:t>
      </w:r>
      <w:r w:rsidR="00B56B2D" w:rsidRPr="00EC7DC6">
        <w:rPr>
          <w:bCs/>
        </w:rPr>
        <w:t>The learning sequence uses interactive maps, photographs, games</w:t>
      </w:r>
      <w:r w:rsidR="00B56B2D">
        <w:rPr>
          <w:bCs/>
        </w:rPr>
        <w:t xml:space="preserve">, </w:t>
      </w:r>
      <w:r w:rsidR="00B56B2D" w:rsidRPr="00EC7DC6">
        <w:rPr>
          <w:bCs/>
        </w:rPr>
        <w:t xml:space="preserve">pictorial maps </w:t>
      </w:r>
      <w:r w:rsidR="00B56B2D">
        <w:rPr>
          <w:bCs/>
        </w:rPr>
        <w:t xml:space="preserve">and video clips </w:t>
      </w:r>
      <w:r w:rsidR="00B56B2D" w:rsidRPr="00EC7DC6">
        <w:rPr>
          <w:bCs/>
        </w:rPr>
        <w:t>to build geographical skills and understanding.</w:t>
      </w:r>
    </w:p>
    <w:p w14:paraId="68E42088" w14:textId="77777777" w:rsidR="00AE0AEC" w:rsidRDefault="00AE0AEC" w:rsidP="00AE0AEC">
      <w:pPr>
        <w:pStyle w:val="Heading3"/>
      </w:pPr>
      <w:r>
        <w:t>Background notes for teachers</w:t>
      </w:r>
    </w:p>
    <w:p w14:paraId="12C0F519" w14:textId="77777777" w:rsidR="00AE0AEC" w:rsidRDefault="00AE0AEC" w:rsidP="00AE0AEC">
      <w:r w:rsidRPr="003A6024">
        <w:t>Refer to</w:t>
      </w:r>
      <w:r>
        <w:t>:</w:t>
      </w:r>
    </w:p>
    <w:p w14:paraId="1DC6486B" w14:textId="0B3B90EF" w:rsidR="005E4E18" w:rsidRDefault="005E4E18" w:rsidP="00AE0AEC">
      <w:pPr>
        <w:pStyle w:val="ListParagraph"/>
      </w:pPr>
      <w:r w:rsidRPr="00F75A22">
        <w:rPr>
          <w:rStyle w:val="Emphasis"/>
        </w:rPr>
        <w:t>Flood risk in the Hawkesbury-Nepean Valley</w:t>
      </w:r>
      <w:r w:rsidRPr="005E4E18">
        <w:t xml:space="preserve"> </w:t>
      </w:r>
      <w:hyperlink r:id="rId8" w:history="1">
        <w:r w:rsidRPr="00EB5900">
          <w:rPr>
            <w:rStyle w:val="Hyperlink"/>
          </w:rPr>
          <w:t>https://www.ses.nsw.gov.au/hawkesbury-nepean-floods</w:t>
        </w:r>
      </w:hyperlink>
      <w:r>
        <w:t xml:space="preserve"> </w:t>
      </w:r>
    </w:p>
    <w:p w14:paraId="6DCE9CC3" w14:textId="0E2FDB3E" w:rsidR="007975B6" w:rsidRDefault="007975B6" w:rsidP="007975B6">
      <w:pPr>
        <w:pStyle w:val="ListParagraph"/>
      </w:pPr>
      <w:r w:rsidRPr="00F75A22">
        <w:rPr>
          <w:rStyle w:val="Emphasis"/>
        </w:rPr>
        <w:t>Flood</w:t>
      </w:r>
      <w:r w:rsidR="00E84387">
        <w:t xml:space="preserve"> </w:t>
      </w:r>
      <w:r w:rsidR="00E84387">
        <w:rPr>
          <w:i/>
          <w:iCs/>
        </w:rPr>
        <w:t xml:space="preserve">overview </w:t>
      </w:r>
      <w:hyperlink r:id="rId9" w:history="1">
        <w:r w:rsidR="00E84387" w:rsidRPr="0004674D">
          <w:rPr>
            <w:rStyle w:val="Hyperlink"/>
          </w:rPr>
          <w:t>https://www.ses.nsw.gov.au/disaster-tabs-header/flood/</w:t>
        </w:r>
      </w:hyperlink>
      <w:r>
        <w:t xml:space="preserve"> </w:t>
      </w:r>
    </w:p>
    <w:p w14:paraId="78126670" w14:textId="19FB8C43" w:rsidR="00023D53" w:rsidRPr="00EE158E" w:rsidRDefault="00CD249F" w:rsidP="007975B6">
      <w:pPr>
        <w:pStyle w:val="ListParagraph"/>
        <w:rPr>
          <w:rStyle w:val="Hyperlink"/>
          <w:color w:val="auto"/>
          <w:u w:val="none"/>
        </w:rPr>
      </w:pPr>
      <w:r>
        <w:t xml:space="preserve">NSW </w:t>
      </w:r>
      <w:r w:rsidR="00023D53" w:rsidRPr="00023D53">
        <w:t>SES factsheet</w:t>
      </w:r>
      <w:r w:rsidR="00023D53">
        <w:rPr>
          <w:rStyle w:val="Emphasis"/>
        </w:rPr>
        <w:t xml:space="preserve"> </w:t>
      </w:r>
      <w:r w:rsidR="00023D53" w:rsidRPr="00023D53">
        <w:rPr>
          <w:rStyle w:val="Emphasis"/>
        </w:rPr>
        <w:t>Know how to get out</w:t>
      </w:r>
      <w:r w:rsidR="00023D53" w:rsidRPr="00023D53">
        <w:t xml:space="preserve"> </w:t>
      </w:r>
      <w:hyperlink r:id="rId10" w:history="1">
        <w:r w:rsidR="00023D53" w:rsidRPr="00023D53">
          <w:rPr>
            <w:rStyle w:val="Hyperlink"/>
          </w:rPr>
          <w:t>https://www.ses.nsw.gov.au/media/3174/know-how-to-get-out-fact-sheet.pdf</w:t>
        </w:r>
      </w:hyperlink>
    </w:p>
    <w:p w14:paraId="1912169C" w14:textId="1B12721B" w:rsidR="00EE158E" w:rsidRDefault="00EE158E" w:rsidP="007975B6">
      <w:pPr>
        <w:pStyle w:val="ListParagraph"/>
      </w:pPr>
      <w:r w:rsidRPr="00F75A22">
        <w:rPr>
          <w:rStyle w:val="Emphasis"/>
        </w:rPr>
        <w:t>Geography K-10 Syllabus</w:t>
      </w:r>
      <w:r>
        <w:t xml:space="preserve"> © </w:t>
      </w:r>
      <w:r w:rsidR="00CD249F">
        <w:t xml:space="preserve">2015 </w:t>
      </w:r>
      <w:r>
        <w:t>NSW Education Standards Authority (NESA) for and on behalf of the Crown in right of the State of New South Wales</w:t>
      </w:r>
      <w:r w:rsidR="00FF4248">
        <w:t xml:space="preserve"> </w:t>
      </w:r>
      <w:hyperlink r:id="rId11" w:history="1">
        <w:r w:rsidR="00FF4248" w:rsidRPr="00A4582A">
          <w:rPr>
            <w:rStyle w:val="Hyperlink"/>
          </w:rPr>
          <w:t>https://educationstandards.nsw.edu.au/wps/portal/nesa/k-10/learning-areas/hsie/geography-k-10</w:t>
        </w:r>
      </w:hyperlink>
    </w:p>
    <w:p w14:paraId="4C0826D8" w14:textId="5F4D1A5E" w:rsidR="00A84D9E" w:rsidRDefault="00A84D9E" w:rsidP="00A84D9E">
      <w:pPr>
        <w:pStyle w:val="Heading2"/>
      </w:pPr>
      <w:r w:rsidRPr="0009088A">
        <w:lastRenderedPageBreak/>
        <w:t xml:space="preserve">Activity </w:t>
      </w:r>
      <w:r>
        <w:t>3.1</w:t>
      </w:r>
      <w:r w:rsidRPr="0009088A">
        <w:t xml:space="preserve"> </w:t>
      </w:r>
      <w:r>
        <w:t>– Features of Floodplains</w:t>
      </w:r>
      <w:r w:rsidRPr="00A4413C">
        <w:t xml:space="preserve"> </w:t>
      </w:r>
    </w:p>
    <w:p w14:paraId="2BF97745" w14:textId="3358CCA9" w:rsidR="00423F4E" w:rsidRPr="00423F4E" w:rsidRDefault="00423F4E" w:rsidP="00423F4E">
      <w:r>
        <w:t>Time required: 30-40 minutes</w:t>
      </w:r>
      <w:r w:rsidR="00CD249F">
        <w:t xml:space="preserve"> </w:t>
      </w:r>
    </w:p>
    <w:p w14:paraId="6FC6FAFE" w14:textId="77777777" w:rsidR="00A84D9E" w:rsidRDefault="00A84D9E" w:rsidP="00A84D9E">
      <w:r>
        <w:rPr>
          <w:noProof/>
          <w:lang w:eastAsia="en-AU"/>
        </w:rPr>
        <w:drawing>
          <wp:inline distT="0" distB="0" distL="0" distR="0" wp14:anchorId="34CBCFB2" wp14:editId="1B33668F">
            <wp:extent cx="6619875" cy="3644265"/>
            <wp:effectExtent l="0" t="0" r="9525" b="0"/>
            <wp:docPr id="42" name="Picture 42" descr="River in the foreground, river bank has plants and trees growing down to the edge of the river. Dirt roads and tracks are along the river. A large shed containing trucks is close to the river bank. Beside it is a raised house. From the buildings to the horizon is a flat floodplain being used for agricul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4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38803" cy="3654685"/>
                    </a:xfrm>
                    <a:prstGeom prst="rect">
                      <a:avLst/>
                    </a:prstGeom>
                  </pic:spPr>
                </pic:pic>
              </a:graphicData>
            </a:graphic>
          </wp:inline>
        </w:drawing>
      </w:r>
    </w:p>
    <w:p w14:paraId="3F97C9E6" w14:textId="77777777" w:rsidR="00A84D9E" w:rsidRDefault="00A84D9E" w:rsidP="00A84D9E">
      <w:pPr>
        <w:pStyle w:val="Caption"/>
      </w:pPr>
      <w:r>
        <w:t>View over the floodplain from Streeton Lookout at Freemans Reach. Image: Carroll, K, WSU, 2019</w:t>
      </w:r>
    </w:p>
    <w:p w14:paraId="3D295E7D" w14:textId="77777777" w:rsidR="00A84D9E" w:rsidRDefault="00A84D9E" w:rsidP="00A84D9E">
      <w:pPr>
        <w:pStyle w:val="Heading3"/>
      </w:pPr>
      <w:r>
        <w:t xml:space="preserve">Acquiring geographical information </w:t>
      </w:r>
    </w:p>
    <w:p w14:paraId="771AA465" w14:textId="77777777" w:rsidR="00A84D9E" w:rsidRPr="00CF6DB5" w:rsidRDefault="00A84D9E" w:rsidP="00A84D9E">
      <w:pPr>
        <w:pStyle w:val="ListParagraph"/>
      </w:pPr>
      <w:r w:rsidRPr="00CF6DB5">
        <w:rPr>
          <w:rStyle w:val="Strong"/>
        </w:rPr>
        <w:t>Pose the questions:</w:t>
      </w:r>
      <w:r w:rsidRPr="00CF6DB5">
        <w:t xml:space="preserve"> What is a floodplain? What are the features of floodplains?</w:t>
      </w:r>
    </w:p>
    <w:p w14:paraId="54219F5E" w14:textId="77777777" w:rsidR="00A84D9E" w:rsidRDefault="00A84D9E" w:rsidP="00A84D9E">
      <w:pPr>
        <w:pStyle w:val="ListParagraph"/>
      </w:pPr>
      <w:r w:rsidRPr="00CF6DB5">
        <w:rPr>
          <w:rStyle w:val="Strong"/>
        </w:rPr>
        <w:t>View the photograph</w:t>
      </w:r>
      <w:r w:rsidRPr="00CF6DB5">
        <w:t xml:space="preserve"> of the floodplain </w:t>
      </w:r>
      <w:r>
        <w:t xml:space="preserve">landscape as seen </w:t>
      </w:r>
      <w:r w:rsidRPr="00CF6DB5">
        <w:t xml:space="preserve">from Streeton Lookout at Freemans Reach. The floodplain is the low, flat middle-ground of the photograph. </w:t>
      </w:r>
    </w:p>
    <w:p w14:paraId="28EBA98C" w14:textId="77777777" w:rsidR="00A84D9E" w:rsidRPr="00CF6DB5" w:rsidRDefault="00A84D9E" w:rsidP="00A84D9E">
      <w:pPr>
        <w:pStyle w:val="ListParagraph"/>
      </w:pPr>
      <w:r w:rsidRPr="00627641">
        <w:rPr>
          <w:rStyle w:val="Strong"/>
        </w:rPr>
        <w:t>Define ‘floodplain’</w:t>
      </w:r>
      <w:r w:rsidRPr="00CF6DB5">
        <w:t xml:space="preserve"> as a low-lying area near a river that floods. </w:t>
      </w:r>
      <w:r>
        <w:t xml:space="preserve">Explain that in some floods </w:t>
      </w:r>
      <w:proofErr w:type="gramStart"/>
      <w:r>
        <w:t>all of</w:t>
      </w:r>
      <w:proofErr w:type="gramEnd"/>
      <w:r>
        <w:t xml:space="preserve"> the ground in the photograph could be under water.</w:t>
      </w:r>
    </w:p>
    <w:p w14:paraId="73D435E0" w14:textId="77777777" w:rsidR="00A84D9E" w:rsidRPr="00CF6DB5" w:rsidRDefault="00A84D9E" w:rsidP="00A84D9E">
      <w:pPr>
        <w:pStyle w:val="ListParagraph"/>
      </w:pPr>
      <w:r>
        <w:rPr>
          <w:rStyle w:val="Strong"/>
        </w:rPr>
        <w:t>Students e</w:t>
      </w:r>
      <w:r w:rsidRPr="00CF6DB5">
        <w:rPr>
          <w:rStyle w:val="Strong"/>
        </w:rPr>
        <w:t>xamine the photograph:</w:t>
      </w:r>
      <w:r w:rsidRPr="00CF6DB5">
        <w:t xml:space="preserve"> What are the natural and human features? Which places do people use? What do they do there? How are people connected to other places in the area? Point out the raised house in the centre. Ask students to infer the reasons for this based on their understanding of flooding. </w:t>
      </w:r>
    </w:p>
    <w:p w14:paraId="2F23C04C" w14:textId="78ACB9BA" w:rsidR="00A84D9E" w:rsidRDefault="00A84D9E" w:rsidP="00A84D9E">
      <w:pPr>
        <w:pStyle w:val="ListParagraph"/>
      </w:pPr>
      <w:r w:rsidRPr="00CF6DB5">
        <w:rPr>
          <w:rStyle w:val="Strong"/>
        </w:rPr>
        <w:t>Students predict impacts of flooding</w:t>
      </w:r>
      <w:r w:rsidRPr="00CF6DB5">
        <w:t xml:space="preserve"> on the places in the photograph and the people who work</w:t>
      </w:r>
      <w:r w:rsidR="00657C1C">
        <w:t>,</w:t>
      </w:r>
      <w:r w:rsidRPr="00CF6DB5">
        <w:t xml:space="preserve"> live</w:t>
      </w:r>
      <w:r w:rsidR="00657C1C">
        <w:t xml:space="preserve"> and visit</w:t>
      </w:r>
      <w:r w:rsidRPr="00CF6DB5">
        <w:t xml:space="preserve"> there. </w:t>
      </w:r>
      <w:r>
        <w:t xml:space="preserve">Use a visible thinking strategy such as </w:t>
      </w:r>
      <w:r w:rsidRPr="00CF6DB5">
        <w:t>‘think-pair-share’</w:t>
      </w:r>
      <w:r>
        <w:t xml:space="preserve">. </w:t>
      </w:r>
    </w:p>
    <w:p w14:paraId="0994E912" w14:textId="77777777" w:rsidR="00A84D9E" w:rsidRDefault="00A84D9E" w:rsidP="00A84D9E">
      <w:pPr>
        <w:pStyle w:val="ListParagraph"/>
      </w:pPr>
      <w:r>
        <w:rPr>
          <w:rStyle w:val="Strong"/>
        </w:rPr>
        <w:t>Investigate</w:t>
      </w:r>
      <w:r w:rsidRPr="00250776">
        <w:rPr>
          <w:rStyle w:val="Strong"/>
        </w:rPr>
        <w:t xml:space="preserve"> local floodplains</w:t>
      </w:r>
      <w:r>
        <w:t xml:space="preserve"> and water bodies through a local area walk, or by making observations from the school grounds. Use maps, Street View and photographs to provide additional information. Students sketch or photograph the lowest lying areas in their local area, adding labels and annotations. </w:t>
      </w:r>
    </w:p>
    <w:p w14:paraId="30BE19A1" w14:textId="77777777" w:rsidR="00A84D9E" w:rsidRDefault="00A84D9E" w:rsidP="00A84D9E">
      <w:pPr>
        <w:pStyle w:val="Heading3"/>
      </w:pPr>
      <w:r w:rsidRPr="00A4413C">
        <w:t xml:space="preserve">Terminology </w:t>
      </w:r>
    </w:p>
    <w:p w14:paraId="4F618E93" w14:textId="094CDB7D" w:rsidR="00423F4E" w:rsidRDefault="00A84D9E" w:rsidP="00423F4E">
      <w:pPr>
        <w:pStyle w:val="ListParagraph"/>
        <w:rPr>
          <w:rStyle w:val="Emphasis"/>
        </w:rPr>
      </w:pPr>
      <w:r w:rsidRPr="00CF6DB5">
        <w:rPr>
          <w:rStyle w:val="Emphasis"/>
        </w:rPr>
        <w:t>River, riverbank, floodplain, trees, road, house, shed, farm, paddock.</w:t>
      </w:r>
    </w:p>
    <w:p w14:paraId="71AD77F6" w14:textId="37B7E47C" w:rsidR="00423F4E" w:rsidRDefault="00423F4E" w:rsidP="00423F4E">
      <w:pPr>
        <w:pStyle w:val="Heading3"/>
      </w:pPr>
      <w:r w:rsidRPr="00A4413C">
        <w:t>T</w:t>
      </w:r>
      <w:r>
        <w:t>eaching tools</w:t>
      </w:r>
    </w:p>
    <w:p w14:paraId="4E661B6A" w14:textId="3E263C5B" w:rsidR="00423F4E" w:rsidRDefault="00423F4E" w:rsidP="00423F4E">
      <w:pPr>
        <w:pStyle w:val="ListParagraph"/>
        <w:numPr>
          <w:ilvl w:val="0"/>
          <w:numId w:val="34"/>
        </w:numPr>
      </w:pPr>
      <w:r>
        <w:t>Photograph of Freemans Reach, on computers or iPads or large screen</w:t>
      </w:r>
    </w:p>
    <w:p w14:paraId="5BE645D3" w14:textId="3D1867D3" w:rsidR="00423F4E" w:rsidRDefault="00423F4E" w:rsidP="00D05BB9">
      <w:pPr>
        <w:pStyle w:val="ListParagraph"/>
        <w:numPr>
          <w:ilvl w:val="0"/>
          <w:numId w:val="34"/>
        </w:numPr>
      </w:pPr>
      <w:r>
        <w:lastRenderedPageBreak/>
        <w:t>Photographs of local floodplains</w:t>
      </w:r>
    </w:p>
    <w:p w14:paraId="3F7C5009" w14:textId="042E842B" w:rsidR="00E2562E" w:rsidRDefault="00E2562E" w:rsidP="00E2562E">
      <w:pPr>
        <w:pStyle w:val="Heading3"/>
      </w:pPr>
      <w:r>
        <w:t>Notes to parents/carers for use at home</w:t>
      </w:r>
    </w:p>
    <w:p w14:paraId="07910D43" w14:textId="4B6E438C" w:rsidR="006D4CDE" w:rsidRPr="006D4CDE" w:rsidRDefault="006D4CDE" w:rsidP="005D54AF">
      <w:pPr>
        <w:pStyle w:val="NoSpacing"/>
        <w:ind w:left="720"/>
      </w:pPr>
      <w:r>
        <w:t>Your child can look at the photo online rather than printing off if desired. Prompt your child to identify the different feature</w:t>
      </w:r>
      <w:r w:rsidR="005D54AF">
        <w:t>s</w:t>
      </w:r>
      <w:r>
        <w:t>, for example the natural ones and the man-made ones; those that may be covered with water during floods.</w:t>
      </w:r>
    </w:p>
    <w:p w14:paraId="6C53E836" w14:textId="563BB3D1" w:rsidR="00E2562E" w:rsidRDefault="00E2562E" w:rsidP="005D54AF">
      <w:pPr>
        <w:pStyle w:val="NoSpacing"/>
        <w:ind w:left="720"/>
      </w:pPr>
      <w:r>
        <w:t>You may like to take your child on</w:t>
      </w:r>
      <w:r w:rsidR="006D4CDE">
        <w:t xml:space="preserve"> a</w:t>
      </w:r>
      <w:r>
        <w:t xml:space="preserve"> walk around </w:t>
      </w:r>
      <w:r w:rsidR="006D4CDE">
        <w:t>your</w:t>
      </w:r>
      <w:r>
        <w:t xml:space="preserve"> local area to identify low lying places.</w:t>
      </w:r>
      <w:r w:rsidR="006D4CDE">
        <w:t xml:space="preserve"> You could use your phone </w:t>
      </w:r>
      <w:r w:rsidR="005D54AF">
        <w:t xml:space="preserve">or a camera </w:t>
      </w:r>
      <w:r w:rsidR="006D4CDE">
        <w:t>to take some photos and upload them at home to label features.</w:t>
      </w:r>
    </w:p>
    <w:p w14:paraId="66752B7B" w14:textId="38120771" w:rsidR="00E2562E" w:rsidRDefault="00E2562E" w:rsidP="00E2562E">
      <w:pPr>
        <w:pStyle w:val="NoSpacing"/>
      </w:pPr>
    </w:p>
    <w:p w14:paraId="26B45A43" w14:textId="77777777" w:rsidR="00E2562E" w:rsidRPr="00423F4E" w:rsidRDefault="00E2562E" w:rsidP="00E2562E">
      <w:pPr>
        <w:pStyle w:val="NoSpacing"/>
      </w:pPr>
    </w:p>
    <w:p w14:paraId="648D030E" w14:textId="6FF77881" w:rsidR="00E2562E" w:rsidRDefault="00E2562E">
      <w:pPr>
        <w:spacing w:after="0" w:line="240" w:lineRule="auto"/>
        <w:rPr>
          <w:rStyle w:val="Emphasis"/>
          <w:b/>
          <w:i w:val="0"/>
          <w:color w:val="000000" w:themeColor="text1"/>
        </w:rPr>
      </w:pPr>
      <w:r>
        <w:rPr>
          <w:rStyle w:val="Emphasis"/>
          <w:b/>
          <w:i w:val="0"/>
          <w:color w:val="000000" w:themeColor="text1"/>
        </w:rPr>
        <w:br w:type="page"/>
      </w:r>
    </w:p>
    <w:p w14:paraId="59957407" w14:textId="420CE1CC" w:rsidR="00A4413C" w:rsidRDefault="0009088A" w:rsidP="0052318F">
      <w:pPr>
        <w:pStyle w:val="Heading2"/>
      </w:pPr>
      <w:r w:rsidRPr="0009088A">
        <w:lastRenderedPageBreak/>
        <w:t xml:space="preserve">Activity </w:t>
      </w:r>
      <w:r w:rsidR="00B56B2D">
        <w:t>3</w:t>
      </w:r>
      <w:r w:rsidR="00931404">
        <w:t>.</w:t>
      </w:r>
      <w:r w:rsidR="00A84D9E">
        <w:t>2</w:t>
      </w:r>
      <w:r w:rsidRPr="0009088A">
        <w:t xml:space="preserve"> </w:t>
      </w:r>
      <w:r w:rsidRPr="00CF6DB5">
        <w:t xml:space="preserve">– </w:t>
      </w:r>
      <w:r w:rsidR="00CF6DB5" w:rsidRPr="00CF6DB5">
        <w:t xml:space="preserve">Flood </w:t>
      </w:r>
      <w:r w:rsidR="00031D5A">
        <w:t>R</w:t>
      </w:r>
      <w:r w:rsidR="00CF6DB5" w:rsidRPr="00CF6DB5">
        <w:t>isk in the Hawkesbury-Nepean Valley</w:t>
      </w:r>
      <w:r w:rsidR="00CF6DB5">
        <w:t xml:space="preserve"> </w:t>
      </w:r>
    </w:p>
    <w:p w14:paraId="0B8199C5" w14:textId="563D4702" w:rsidR="00423F4E" w:rsidRPr="008122E4" w:rsidRDefault="00423F4E" w:rsidP="00CF6DB5">
      <w:pPr>
        <w:pStyle w:val="Heading3"/>
        <w:rPr>
          <w:b w:val="0"/>
          <w:bCs/>
          <w:i w:val="0"/>
          <w:iCs/>
        </w:rPr>
      </w:pPr>
      <w:r w:rsidRPr="008122E4">
        <w:rPr>
          <w:b w:val="0"/>
          <w:bCs/>
          <w:i w:val="0"/>
          <w:iCs/>
        </w:rPr>
        <w:t>Time required: 20-30 minutes</w:t>
      </w:r>
    </w:p>
    <w:p w14:paraId="44C03500" w14:textId="70E49052" w:rsidR="005724B9" w:rsidRDefault="005724B9" w:rsidP="00CF6DB5">
      <w:pPr>
        <w:pStyle w:val="Heading3"/>
      </w:pPr>
      <w:r>
        <w:t xml:space="preserve">Acquiring geographical information </w:t>
      </w:r>
    </w:p>
    <w:p w14:paraId="1CBE1A3E" w14:textId="1FFAFC19" w:rsidR="005724B9" w:rsidRPr="005724B9" w:rsidRDefault="005724B9" w:rsidP="005724B9">
      <w:pPr>
        <w:pStyle w:val="ListParagraph"/>
      </w:pPr>
      <w:r w:rsidRPr="005724B9">
        <w:rPr>
          <w:rStyle w:val="Strong"/>
        </w:rPr>
        <w:t>Pose the questions:</w:t>
      </w:r>
      <w:r w:rsidRPr="005724B9">
        <w:t xml:space="preserve"> </w:t>
      </w:r>
      <w:r w:rsidR="00E84387">
        <w:t>D</w:t>
      </w:r>
      <w:r w:rsidRPr="005724B9">
        <w:t xml:space="preserve">oes it flood near us? What areas </w:t>
      </w:r>
      <w:r w:rsidR="00E84387">
        <w:t>can</w:t>
      </w:r>
      <w:r w:rsidRPr="005724B9">
        <w:t xml:space="preserve"> be affected</w:t>
      </w:r>
      <w:r w:rsidR="00E84387">
        <w:t xml:space="preserve"> by flooding</w:t>
      </w:r>
      <w:r w:rsidRPr="005724B9">
        <w:t>?</w:t>
      </w:r>
    </w:p>
    <w:p w14:paraId="44017CD0" w14:textId="2774679D" w:rsidR="005724B9" w:rsidRDefault="005724B9" w:rsidP="005724B9">
      <w:pPr>
        <w:pStyle w:val="ListParagraph"/>
      </w:pPr>
      <w:r>
        <w:rPr>
          <w:rStyle w:val="Strong"/>
        </w:rPr>
        <w:t>View</w:t>
      </w:r>
      <w:r w:rsidRPr="005724B9">
        <w:rPr>
          <w:rStyle w:val="Strong"/>
        </w:rPr>
        <w:t xml:space="preserve"> the NSW SES interactive map</w:t>
      </w:r>
      <w:r w:rsidRPr="005724B9">
        <w:t xml:space="preserve"> </w:t>
      </w:r>
      <w:hyperlink r:id="rId13" w:history="1">
        <w:r w:rsidRPr="005724B9">
          <w:rPr>
            <w:rStyle w:val="Hyperlink"/>
          </w:rPr>
          <w:t>https://www.ses.nsw.gov.au/hawkesbury-nepean-floods/</w:t>
        </w:r>
      </w:hyperlink>
      <w:r w:rsidRPr="005724B9">
        <w:t xml:space="preserve"> Interpret the main geographical features of the map: rivers, lakes, roads, mountains, flat areas (plains), town.</w:t>
      </w:r>
    </w:p>
    <w:p w14:paraId="093BF633" w14:textId="2F4BB94B" w:rsidR="00CF6DB5" w:rsidRDefault="005724B9" w:rsidP="005724B9">
      <w:pPr>
        <w:pStyle w:val="ListParagraph"/>
      </w:pPr>
      <w:r w:rsidRPr="005724B9">
        <w:rPr>
          <w:rStyle w:val="Strong"/>
        </w:rPr>
        <w:t>Interact with the NSW SES map</w:t>
      </w:r>
      <w:r>
        <w:t xml:space="preserve"> to </w:t>
      </w:r>
      <w:r w:rsidR="00CF6DB5">
        <w:t xml:space="preserve">select </w:t>
      </w:r>
      <w:r w:rsidR="0048076C">
        <w:t>a</w:t>
      </w:r>
      <w:r>
        <w:t xml:space="preserve"> </w:t>
      </w:r>
      <w:r w:rsidR="00E84387">
        <w:t>school</w:t>
      </w:r>
      <w:r>
        <w:t xml:space="preserve"> </w:t>
      </w:r>
      <w:r w:rsidR="00CA070C">
        <w:t>suburb</w:t>
      </w:r>
      <w:r>
        <w:t xml:space="preserve">, </w:t>
      </w:r>
      <w:r w:rsidR="00E84387">
        <w:t xml:space="preserve">home </w:t>
      </w:r>
      <w:r w:rsidR="00CA070C">
        <w:t>suburb</w:t>
      </w:r>
      <w:r>
        <w:t xml:space="preserve"> and flood overlay for </w:t>
      </w:r>
      <w:r w:rsidRPr="005724B9">
        <w:t xml:space="preserve">‘very high </w:t>
      </w:r>
      <w:r w:rsidR="0083430E">
        <w:t>chance</w:t>
      </w:r>
      <w:r w:rsidRPr="005724B9">
        <w:t>’</w:t>
      </w:r>
      <w:r>
        <w:t xml:space="preserve"> of flood</w:t>
      </w:r>
      <w:r w:rsidRPr="005724B9">
        <w:t xml:space="preserve">. </w:t>
      </w:r>
    </w:p>
    <w:p w14:paraId="5D1E141F" w14:textId="77777777" w:rsidR="00CF6DB5" w:rsidRDefault="00CF6DB5" w:rsidP="005724B9">
      <w:pPr>
        <w:pStyle w:val="ListParagraph"/>
      </w:pPr>
      <w:r>
        <w:rPr>
          <w:rStyle w:val="Strong"/>
        </w:rPr>
        <w:t xml:space="preserve">Use the legend </w:t>
      </w:r>
      <w:r w:rsidRPr="00CF6DB5">
        <w:t xml:space="preserve">to </w:t>
      </w:r>
      <w:r>
        <w:t>i</w:t>
      </w:r>
      <w:r w:rsidR="005724B9" w:rsidRPr="005724B9">
        <w:t xml:space="preserve">nterpret the flood overlay. </w:t>
      </w:r>
    </w:p>
    <w:p w14:paraId="081E0B90" w14:textId="62179083" w:rsidR="005724B9" w:rsidRPr="005724B9" w:rsidRDefault="00CF6DB5" w:rsidP="005724B9">
      <w:pPr>
        <w:pStyle w:val="ListParagraph"/>
      </w:pPr>
      <w:r>
        <w:rPr>
          <w:rStyle w:val="Strong"/>
        </w:rPr>
        <w:t xml:space="preserve">Use satellite view </w:t>
      </w:r>
      <w:r w:rsidRPr="00CF6DB5">
        <w:t>to observe land use and flood spread</w:t>
      </w:r>
      <w:r>
        <w:t xml:space="preserve">. </w:t>
      </w:r>
      <w:r w:rsidR="005724B9" w:rsidRPr="005724B9">
        <w:t xml:space="preserve">For instance, viewing North Richmond under a ‘medium </w:t>
      </w:r>
      <w:r w:rsidR="00603A4A">
        <w:t>chance</w:t>
      </w:r>
      <w:r w:rsidR="005724B9" w:rsidRPr="005724B9">
        <w:t xml:space="preserve">’ flood shows the flood area spread widely across farmland with most housing areas above the flood. </w:t>
      </w:r>
      <w:r>
        <w:t>Discuss</w:t>
      </w:r>
      <w:r w:rsidR="005724B9" w:rsidRPr="005724B9">
        <w:t xml:space="preserve"> the purpose of the interactive map</w:t>
      </w:r>
      <w:r>
        <w:t>.</w:t>
      </w:r>
    </w:p>
    <w:p w14:paraId="3715F02B" w14:textId="2E11DA80" w:rsidR="00CF6DB5" w:rsidRDefault="005724B9" w:rsidP="005724B9">
      <w:pPr>
        <w:pStyle w:val="ListParagraph"/>
      </w:pPr>
      <w:r w:rsidRPr="00CF6DB5">
        <w:rPr>
          <w:rStyle w:val="Strong"/>
        </w:rPr>
        <w:t>Students interact with the map</w:t>
      </w:r>
      <w:r w:rsidRPr="005724B9">
        <w:t xml:space="preserve"> using computers or devices. They enter locations </w:t>
      </w:r>
      <w:r w:rsidR="0048076C">
        <w:t>people may visit</w:t>
      </w:r>
      <w:r w:rsidRPr="005724B9">
        <w:t xml:space="preserve"> for shopping, visiting friends, sport and weekend activities. </w:t>
      </w:r>
    </w:p>
    <w:p w14:paraId="03AE382E" w14:textId="4FE0E6CF" w:rsidR="005724B9" w:rsidRPr="005724B9" w:rsidRDefault="00CF6DB5" w:rsidP="005724B9">
      <w:pPr>
        <w:pStyle w:val="ListParagraph"/>
      </w:pPr>
      <w:r w:rsidRPr="00CF6DB5">
        <w:rPr>
          <w:rStyle w:val="Strong"/>
        </w:rPr>
        <w:t>In ‘sharing circles’</w:t>
      </w:r>
      <w:r>
        <w:t>, s</w:t>
      </w:r>
      <w:r w:rsidR="005724B9" w:rsidRPr="005724B9">
        <w:t xml:space="preserve">tudents share their observations </w:t>
      </w:r>
      <w:r w:rsidR="004427BE">
        <w:t xml:space="preserve">and wonderings. </w:t>
      </w:r>
      <w:r w:rsidR="00E84387">
        <w:t xml:space="preserve">Listen to </w:t>
      </w:r>
      <w:r w:rsidR="004427BE">
        <w:t>conversations and note questions, misconceptions or concerns worthy of discussion or exploration.</w:t>
      </w:r>
    </w:p>
    <w:p w14:paraId="5A749509" w14:textId="77777777" w:rsidR="00191582" w:rsidRDefault="00191582" w:rsidP="00191582">
      <w:pPr>
        <w:pStyle w:val="Heading3"/>
      </w:pPr>
      <w:r w:rsidRPr="00191582">
        <w:t xml:space="preserve">Terminology </w:t>
      </w:r>
    </w:p>
    <w:p w14:paraId="53F3F166" w14:textId="0AFF5845" w:rsidR="00657C1C" w:rsidRPr="00603A4A" w:rsidRDefault="00EF4CAD" w:rsidP="00603A4A">
      <w:pPr>
        <w:pStyle w:val="ListParagraph"/>
        <w:rPr>
          <w:b/>
          <w:bCs/>
          <w:i/>
          <w:iCs/>
        </w:rPr>
      </w:pPr>
      <w:bookmarkStart w:id="0" w:name="_Hlk26300365"/>
      <w:r w:rsidRPr="00603A4A">
        <w:rPr>
          <w:rStyle w:val="Strong"/>
          <w:b w:val="0"/>
          <w:bCs w:val="0"/>
          <w:i/>
          <w:iCs/>
        </w:rPr>
        <w:t>M</w:t>
      </w:r>
      <w:r w:rsidR="005724B9" w:rsidRPr="00603A4A">
        <w:rPr>
          <w:rStyle w:val="Strong"/>
          <w:b w:val="0"/>
          <w:bCs w:val="0"/>
          <w:i/>
          <w:iCs/>
        </w:rPr>
        <w:t>ap</w:t>
      </w:r>
      <w:r w:rsidR="005724B9" w:rsidRPr="00603A4A">
        <w:rPr>
          <w:i/>
          <w:iCs/>
        </w:rPr>
        <w:t>,</w:t>
      </w:r>
      <w:r w:rsidR="005724B9" w:rsidRPr="00603A4A">
        <w:rPr>
          <w:b/>
          <w:bCs/>
          <w:i/>
          <w:iCs/>
        </w:rPr>
        <w:t xml:space="preserve"> </w:t>
      </w:r>
      <w:r w:rsidR="005724B9" w:rsidRPr="00603A4A">
        <w:rPr>
          <w:i/>
          <w:iCs/>
        </w:rPr>
        <w:t>satellite image, river, lake, road, mountain, depth, town, houses, location</w:t>
      </w:r>
      <w:r w:rsidR="00CA070C" w:rsidRPr="00603A4A">
        <w:rPr>
          <w:i/>
          <w:iCs/>
        </w:rPr>
        <w:t>, flood</w:t>
      </w:r>
      <w:bookmarkEnd w:id="0"/>
      <w:r w:rsidR="00603A4A">
        <w:rPr>
          <w:i/>
          <w:iCs/>
        </w:rPr>
        <w:t>.</w:t>
      </w:r>
    </w:p>
    <w:p w14:paraId="10EE8832" w14:textId="155E0BB6" w:rsidR="00423F4E" w:rsidRDefault="00423F4E" w:rsidP="00423F4E">
      <w:pPr>
        <w:pStyle w:val="Heading3"/>
      </w:pPr>
      <w:r>
        <w:t>Teaching tools</w:t>
      </w:r>
    </w:p>
    <w:p w14:paraId="2FC0955E" w14:textId="76025DAC" w:rsidR="00423F4E" w:rsidRDefault="00423F4E" w:rsidP="00D05BB9">
      <w:pPr>
        <w:pStyle w:val="ListParagraph"/>
        <w:numPr>
          <w:ilvl w:val="0"/>
          <w:numId w:val="33"/>
        </w:numPr>
      </w:pPr>
      <w:r>
        <w:t>NSW SES interactive map via computers or iPads</w:t>
      </w:r>
    </w:p>
    <w:p w14:paraId="51F97E89" w14:textId="77777777" w:rsidR="006D4CDE" w:rsidRDefault="006D4CDE" w:rsidP="006D4CDE">
      <w:pPr>
        <w:pStyle w:val="Heading3"/>
      </w:pPr>
      <w:r>
        <w:t>Notes to parents/carers for use at home</w:t>
      </w:r>
    </w:p>
    <w:p w14:paraId="53D07B75" w14:textId="60223DE8" w:rsidR="006D4CDE" w:rsidRPr="00423F4E" w:rsidRDefault="006D4CDE" w:rsidP="005D54AF">
      <w:pPr>
        <w:ind w:left="720"/>
      </w:pPr>
      <w:r>
        <w:t>Instead of the “sharing circle” you can discuss your child’s observations and wonderings. If they have questions or misconceptions, you may like to refer to your child’s teacher, or conduct some research using the NSW SES website.</w:t>
      </w:r>
    </w:p>
    <w:p w14:paraId="2AB67112" w14:textId="341C7EB5" w:rsidR="00A84D9E" w:rsidRDefault="00A84D9E" w:rsidP="00E84387"/>
    <w:p w14:paraId="4435B4F4" w14:textId="5B6BCE41" w:rsidR="00A84D9E" w:rsidRDefault="00A84D9E" w:rsidP="00E84387"/>
    <w:p w14:paraId="51D476BE" w14:textId="77777777" w:rsidR="00A84D9E" w:rsidRPr="00E84387" w:rsidRDefault="00A84D9E" w:rsidP="00E84387"/>
    <w:p w14:paraId="38DF7E72" w14:textId="12FF112A" w:rsidR="00A4413C" w:rsidRDefault="00A4413C" w:rsidP="00A4413C">
      <w:pPr>
        <w:pStyle w:val="Heading2"/>
      </w:pPr>
      <w:r>
        <w:lastRenderedPageBreak/>
        <w:t xml:space="preserve">Activity </w:t>
      </w:r>
      <w:r w:rsidR="00B56B2D">
        <w:t>3</w:t>
      </w:r>
      <w:r>
        <w:t xml:space="preserve">.3 – </w:t>
      </w:r>
      <w:r w:rsidR="00250776">
        <w:t xml:space="preserve">Know </w:t>
      </w:r>
      <w:r w:rsidR="00031D5A">
        <w:t>H</w:t>
      </w:r>
      <w:r w:rsidR="00250776">
        <w:t xml:space="preserve">ow to </w:t>
      </w:r>
      <w:r w:rsidR="00031D5A">
        <w:t>G</w:t>
      </w:r>
      <w:r w:rsidR="00250776">
        <w:t xml:space="preserve">et </w:t>
      </w:r>
      <w:r w:rsidR="00031D5A">
        <w:t>O</w:t>
      </w:r>
      <w:r w:rsidR="00250776">
        <w:t>ut</w:t>
      </w:r>
    </w:p>
    <w:p w14:paraId="5E437AD1" w14:textId="155F397C" w:rsidR="00D75DC9" w:rsidRDefault="00D75DC9" w:rsidP="001B3AB4">
      <w:pPr>
        <w:pStyle w:val="Heading3"/>
        <w:jc w:val="center"/>
      </w:pPr>
      <w:r>
        <w:rPr>
          <w:noProof/>
        </w:rPr>
        <w:drawing>
          <wp:inline distT="0" distB="0" distL="0" distR="0" wp14:anchorId="66844D41" wp14:editId="268E44B3">
            <wp:extent cx="3781425" cy="3589097"/>
            <wp:effectExtent l="0" t="0" r="0" b="0"/>
            <wp:docPr id="8" name="Picture 8" descr="Title: Signs to guide people along the regional flood evacuation routes towards safer areas.&#10;Image: a roadway with arrow road signs. Explanatory text: &#10;1. 'Flood evaction Follow' – located at the start of the route&#10;2. Arrow – shows you're still on the route&#10;3. Advance notice of turns – arrow, '200m'&#10;4. Direction at the intersection – arrow on an arrow-shap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9-24 16.32.5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9558" cy="3691730"/>
                    </a:xfrm>
                    <a:prstGeom prst="rect">
                      <a:avLst/>
                    </a:prstGeom>
                  </pic:spPr>
                </pic:pic>
              </a:graphicData>
            </a:graphic>
          </wp:inline>
        </w:drawing>
      </w:r>
    </w:p>
    <w:p w14:paraId="48D71082" w14:textId="167A62EA" w:rsidR="00D75DC9" w:rsidRPr="00D75DC9" w:rsidRDefault="001B3AB4" w:rsidP="001B3AB4">
      <w:pPr>
        <w:pStyle w:val="Caption"/>
        <w:ind w:firstLine="720"/>
      </w:pPr>
      <w:r>
        <w:t>Representation of flood e</w:t>
      </w:r>
      <w:r w:rsidR="00D75DC9">
        <w:t xml:space="preserve">vacuation </w:t>
      </w:r>
      <w:r>
        <w:t xml:space="preserve">route </w:t>
      </w:r>
      <w:r w:rsidR="00D75DC9">
        <w:t>signage installed in the Hawkesbury-Nepean Valley</w:t>
      </w:r>
      <w:r>
        <w:t xml:space="preserve">. Image: NSW SES </w:t>
      </w:r>
    </w:p>
    <w:p w14:paraId="61F467B2" w14:textId="230B46BF" w:rsidR="00423F4E" w:rsidRPr="00B21A05" w:rsidRDefault="00423F4E" w:rsidP="00A4413C">
      <w:pPr>
        <w:pStyle w:val="Heading3"/>
        <w:rPr>
          <w:b w:val="0"/>
          <w:bCs/>
          <w:i w:val="0"/>
          <w:iCs/>
        </w:rPr>
      </w:pPr>
      <w:r w:rsidRPr="00B21A05">
        <w:rPr>
          <w:b w:val="0"/>
          <w:bCs/>
          <w:i w:val="0"/>
          <w:iCs/>
        </w:rPr>
        <w:t>Time required: 40 minutes</w:t>
      </w:r>
    </w:p>
    <w:p w14:paraId="15582FAD" w14:textId="24B229A5" w:rsidR="00A4413C" w:rsidRDefault="00250776" w:rsidP="00A4413C">
      <w:pPr>
        <w:pStyle w:val="Heading3"/>
      </w:pPr>
      <w:r>
        <w:t>P</w:t>
      </w:r>
      <w:r w:rsidR="00A4413C">
        <w:t xml:space="preserve">rocessing geographical </w:t>
      </w:r>
      <w:r w:rsidR="00A4413C" w:rsidRPr="00A4413C">
        <w:t>information</w:t>
      </w:r>
      <w:r w:rsidR="00A4413C">
        <w:t xml:space="preserve"> </w:t>
      </w:r>
    </w:p>
    <w:p w14:paraId="5266B6D0" w14:textId="77777777" w:rsidR="00023D53" w:rsidRPr="00023D53" w:rsidRDefault="00023D53" w:rsidP="00023D53">
      <w:pPr>
        <w:pStyle w:val="ListParagraph"/>
      </w:pPr>
      <w:r w:rsidRPr="00023D53">
        <w:rPr>
          <w:rStyle w:val="Strong"/>
        </w:rPr>
        <w:t>Pose the question:</w:t>
      </w:r>
      <w:r w:rsidRPr="00023D53">
        <w:t xml:space="preserve"> How will we know how to get out if a flood is predicted?</w:t>
      </w:r>
    </w:p>
    <w:p w14:paraId="498019A9" w14:textId="570A846D" w:rsidR="00023D53" w:rsidRPr="00023D53" w:rsidRDefault="00023D53" w:rsidP="00023D53">
      <w:pPr>
        <w:pStyle w:val="ListParagraph"/>
      </w:pPr>
      <w:r w:rsidRPr="00023D53">
        <w:rPr>
          <w:rStyle w:val="Strong"/>
        </w:rPr>
        <w:t>Assure students</w:t>
      </w:r>
      <w:r w:rsidRPr="00023D53">
        <w:t xml:space="preserve"> that their f</w:t>
      </w:r>
      <w:r>
        <w:t>a</w:t>
      </w:r>
      <w:r w:rsidRPr="00023D53">
        <w:t xml:space="preserve">mily will take them to a safer place away from the flood. Explain that if there is going to be flooding, the NSW SES will issue flood and evacuation information. </w:t>
      </w:r>
    </w:p>
    <w:p w14:paraId="526548E7" w14:textId="1EA65F90" w:rsidR="00023D53" w:rsidRPr="00023D53" w:rsidRDefault="00023D53" w:rsidP="00023D53">
      <w:pPr>
        <w:pStyle w:val="ListParagraph"/>
      </w:pPr>
      <w:r w:rsidRPr="00023D53">
        <w:rPr>
          <w:rStyle w:val="Strong"/>
        </w:rPr>
        <w:t xml:space="preserve">View the map of the </w:t>
      </w:r>
      <w:r w:rsidR="001B3AB4">
        <w:rPr>
          <w:rStyle w:val="Strong"/>
        </w:rPr>
        <w:t>flood evacuation</w:t>
      </w:r>
      <w:r w:rsidRPr="00023D53">
        <w:rPr>
          <w:rStyle w:val="Strong"/>
        </w:rPr>
        <w:t xml:space="preserve"> routes</w:t>
      </w:r>
      <w:r w:rsidRPr="00023D53">
        <w:t xml:space="preserve"> </w:t>
      </w:r>
      <w:r>
        <w:t>on the</w:t>
      </w:r>
      <w:r w:rsidRPr="00023D53">
        <w:t xml:space="preserve"> SES NSW factsheet </w:t>
      </w:r>
      <w:r w:rsidRPr="00023D53">
        <w:rPr>
          <w:rStyle w:val="Emphasis"/>
        </w:rPr>
        <w:t>Know how to get out</w:t>
      </w:r>
      <w:r w:rsidRPr="00023D53">
        <w:t xml:space="preserve"> </w:t>
      </w:r>
      <w:hyperlink r:id="rId15" w:history="1">
        <w:r w:rsidRPr="00023D53">
          <w:rPr>
            <w:rStyle w:val="Hyperlink"/>
          </w:rPr>
          <w:t>https://www.ses.nsw.gov.au/media/3174/know-how-to-get-out-fact-sheet.pdf</w:t>
        </w:r>
      </w:hyperlink>
      <w:r w:rsidRPr="00023D53">
        <w:t xml:space="preserve"> Note the arrows</w:t>
      </w:r>
      <w:r>
        <w:t xml:space="preserve"> at the end of each coloured route</w:t>
      </w:r>
      <w:r w:rsidRPr="00023D53">
        <w:t>.</w:t>
      </w:r>
    </w:p>
    <w:p w14:paraId="12AA9DF6" w14:textId="4A97C71A" w:rsidR="00023D53" w:rsidRDefault="00023D53" w:rsidP="00023D53">
      <w:pPr>
        <w:pStyle w:val="ListParagraph"/>
      </w:pPr>
      <w:r w:rsidRPr="00023D53">
        <w:rPr>
          <w:rStyle w:val="Strong"/>
        </w:rPr>
        <w:t>Interpret the flood evacuation signage</w:t>
      </w:r>
      <w:r w:rsidRPr="00023D53">
        <w:t xml:space="preserve"> in the Hawkesbury-Nepean Valley, explained on the NSW SES factsheet </w:t>
      </w:r>
      <w:r w:rsidRPr="00023D53">
        <w:rPr>
          <w:rStyle w:val="Emphasis"/>
        </w:rPr>
        <w:t>Know how to get out</w:t>
      </w:r>
      <w:r w:rsidRPr="00023D53">
        <w:t xml:space="preserve"> </w:t>
      </w:r>
      <w:hyperlink r:id="rId16" w:history="1">
        <w:r w:rsidRPr="00023D53">
          <w:rPr>
            <w:rStyle w:val="Hyperlink"/>
          </w:rPr>
          <w:t>https://www.ses.nsw.gov.au/media/3174/know-how-to-get-out-fact-sheet.pdf</w:t>
        </w:r>
      </w:hyperlink>
      <w:r w:rsidRPr="00023D53">
        <w:t xml:space="preserve"> </w:t>
      </w:r>
    </w:p>
    <w:p w14:paraId="7B2B1A75" w14:textId="13EE8C46" w:rsidR="00023D53" w:rsidRPr="00055DC6" w:rsidRDefault="00023D53" w:rsidP="00023D53">
      <w:pPr>
        <w:pStyle w:val="ListParagraph"/>
      </w:pPr>
      <w:r w:rsidRPr="00023D53">
        <w:rPr>
          <w:rStyle w:val="Strong"/>
        </w:rPr>
        <w:t>Play ‘red light green light’</w:t>
      </w:r>
      <w:r w:rsidRPr="00055DC6">
        <w:t xml:space="preserve"> </w:t>
      </w:r>
      <w:r>
        <w:t>with</w:t>
      </w:r>
      <w:r w:rsidRPr="00055DC6">
        <w:t xml:space="preserve"> flood evacuation directional signage, printed </w:t>
      </w:r>
      <w:r>
        <w:t>A4 or A5</w:t>
      </w:r>
      <w:r w:rsidRPr="00055DC6">
        <w:t>. Play the game outside. S</w:t>
      </w:r>
      <w:r>
        <w:t>ome</w:t>
      </w:r>
      <w:r w:rsidRPr="00055DC6">
        <w:t xml:space="preserve"> students stand in a defined area holding arrow signs. The rest of the class pretend to drive along the ‘road’. Sign holders change the direction of the signs to direct the ‘traffic’. On ‘red light’ students freeze and ‘green light’ they go. </w:t>
      </w:r>
    </w:p>
    <w:p w14:paraId="3FA2E1D5" w14:textId="5E318C11" w:rsidR="00023D53" w:rsidRPr="0043413C" w:rsidRDefault="00C93A76" w:rsidP="00023D53">
      <w:pPr>
        <w:pStyle w:val="ListParagraph"/>
      </w:pPr>
      <w:r>
        <w:rPr>
          <w:rStyle w:val="Strong"/>
        </w:rPr>
        <w:t>Use</w:t>
      </w:r>
      <w:r w:rsidR="00023D53" w:rsidRPr="00C93A76">
        <w:rPr>
          <w:rStyle w:val="Strong"/>
        </w:rPr>
        <w:t xml:space="preserve"> small signs </w:t>
      </w:r>
      <w:r w:rsidRPr="00C93A76">
        <w:rPr>
          <w:rStyle w:val="Strong"/>
        </w:rPr>
        <w:t>in play</w:t>
      </w:r>
      <w:r>
        <w:t xml:space="preserve"> </w:t>
      </w:r>
      <w:r w:rsidR="00023D53" w:rsidRPr="0043413C">
        <w:t>on road playmats and outdoor toy car</w:t>
      </w:r>
      <w:r w:rsidR="00023D53">
        <w:t xml:space="preserve"> tracks</w:t>
      </w:r>
      <w:r w:rsidR="00023D53" w:rsidRPr="0043413C">
        <w:t>.</w:t>
      </w:r>
      <w:r>
        <w:t xml:space="preserve"> Students place flood evacuation signage along driving routes for peers to follow. </w:t>
      </w:r>
      <w:r w:rsidR="00AC56C4">
        <w:t xml:space="preserve">Refer to </w:t>
      </w:r>
      <w:r w:rsidR="00AC56C4" w:rsidRPr="00AC56C4">
        <w:t>Resource 1</w:t>
      </w:r>
      <w:r w:rsidR="00AC56C4" w:rsidRPr="00AC56C4">
        <w:rPr>
          <w:rStyle w:val="Emphasis"/>
        </w:rPr>
        <w:t xml:space="preserve"> – Flood Evacuation Sign Set</w:t>
      </w:r>
      <w:r w:rsidR="00AC56C4">
        <w:t>.</w:t>
      </w:r>
    </w:p>
    <w:p w14:paraId="51F33AFF" w14:textId="15F6D70E" w:rsidR="00023D53" w:rsidRPr="00023D53" w:rsidRDefault="00023D53" w:rsidP="00C93A76">
      <w:pPr>
        <w:pStyle w:val="ListParagraph"/>
      </w:pPr>
      <w:r w:rsidRPr="00C93A76">
        <w:rPr>
          <w:rStyle w:val="Strong"/>
        </w:rPr>
        <w:t xml:space="preserve">Students complete </w:t>
      </w:r>
      <w:r w:rsidR="00C93A76" w:rsidRPr="00AC56C4">
        <w:rPr>
          <w:rStyle w:val="Strong"/>
        </w:rPr>
        <w:t>W</w:t>
      </w:r>
      <w:r w:rsidRPr="00AC56C4">
        <w:rPr>
          <w:rStyle w:val="Strong"/>
        </w:rPr>
        <w:t xml:space="preserve">orksheet </w:t>
      </w:r>
      <w:r w:rsidR="0008248F">
        <w:rPr>
          <w:rStyle w:val="Strong"/>
        </w:rPr>
        <w:t>4</w:t>
      </w:r>
      <w:r w:rsidRPr="00AC56C4">
        <w:t xml:space="preserve"> – </w:t>
      </w:r>
      <w:r w:rsidRPr="00AC56C4">
        <w:rPr>
          <w:rStyle w:val="Emphasis"/>
        </w:rPr>
        <w:t>Know how to get out.</w:t>
      </w:r>
    </w:p>
    <w:p w14:paraId="471E2016" w14:textId="77777777" w:rsidR="00C41419" w:rsidRDefault="00C41419" w:rsidP="00C41419">
      <w:pPr>
        <w:pStyle w:val="Heading3"/>
      </w:pPr>
      <w:r w:rsidRPr="00C41419">
        <w:t xml:space="preserve">Terminology </w:t>
      </w:r>
    </w:p>
    <w:p w14:paraId="67BBA351" w14:textId="72F467A4" w:rsidR="00023D53" w:rsidRDefault="00023D53" w:rsidP="009F0E52">
      <w:pPr>
        <w:pStyle w:val="ListParagraph"/>
        <w:rPr>
          <w:rStyle w:val="Emphasis"/>
        </w:rPr>
      </w:pPr>
      <w:bookmarkStart w:id="1" w:name="_Hlk26300278"/>
      <w:r w:rsidRPr="00023D53">
        <w:rPr>
          <w:rStyle w:val="Emphasis"/>
        </w:rPr>
        <w:t xml:space="preserve">Warning, evacuate, flood evacuation, sign, follow, turn, safe. </w:t>
      </w:r>
    </w:p>
    <w:p w14:paraId="2538FFFB" w14:textId="77777777" w:rsidR="00E2562E" w:rsidRPr="00023D53" w:rsidRDefault="00E2562E" w:rsidP="00E2562E">
      <w:pPr>
        <w:rPr>
          <w:rStyle w:val="Emphasis"/>
        </w:rPr>
      </w:pPr>
    </w:p>
    <w:bookmarkEnd w:id="1"/>
    <w:p w14:paraId="0E2FEE27" w14:textId="77777777" w:rsidR="00B3382C" w:rsidRDefault="009C10DA" w:rsidP="00B3382C">
      <w:pPr>
        <w:pStyle w:val="Heading3"/>
      </w:pPr>
      <w:r>
        <w:lastRenderedPageBreak/>
        <w:t>Background notes</w:t>
      </w:r>
    </w:p>
    <w:p w14:paraId="56B2C65C" w14:textId="5A7FBE69" w:rsidR="00423F4E" w:rsidRPr="001C48FC" w:rsidRDefault="00C93A76" w:rsidP="001C48FC">
      <w:pPr>
        <w:pStyle w:val="Heading3"/>
        <w:numPr>
          <w:ilvl w:val="0"/>
          <w:numId w:val="36"/>
        </w:numPr>
        <w:rPr>
          <w:b w:val="0"/>
          <w:bCs/>
        </w:rPr>
      </w:pPr>
      <w:r w:rsidRPr="00543749">
        <w:rPr>
          <w:b w:val="0"/>
          <w:bCs/>
          <w:i w:val="0"/>
          <w:iCs/>
        </w:rPr>
        <w:t xml:space="preserve">NSW SES factsheet </w:t>
      </w:r>
      <w:r w:rsidR="00023D53" w:rsidRPr="00543749">
        <w:rPr>
          <w:rStyle w:val="Emphasis"/>
          <w:b w:val="0"/>
          <w:bCs/>
          <w:i/>
          <w:iCs w:val="0"/>
        </w:rPr>
        <w:t>Know how to get out</w:t>
      </w:r>
      <w:r w:rsidR="00023D53" w:rsidRPr="001C48FC">
        <w:rPr>
          <w:b w:val="0"/>
          <w:bCs/>
        </w:rPr>
        <w:t xml:space="preserve"> </w:t>
      </w:r>
      <w:hyperlink r:id="rId17" w:history="1">
        <w:r w:rsidR="00023D53" w:rsidRPr="001C48FC">
          <w:rPr>
            <w:rStyle w:val="Hyperlink"/>
            <w:b w:val="0"/>
            <w:bCs/>
          </w:rPr>
          <w:t>https://www.ses.nsw.gov.au/media/3174/know-how-to-get-out-fact-sheet.pdf</w:t>
        </w:r>
      </w:hyperlink>
      <w:r w:rsidR="00427B6E" w:rsidRPr="001C48FC">
        <w:rPr>
          <w:b w:val="0"/>
          <w:bCs/>
        </w:rPr>
        <w:tab/>
      </w:r>
    </w:p>
    <w:p w14:paraId="71B89B75" w14:textId="4A9CE962" w:rsidR="00423F4E" w:rsidRPr="006D4CDE" w:rsidRDefault="00423F4E" w:rsidP="00423F4E">
      <w:pPr>
        <w:rPr>
          <w:b/>
          <w:bCs/>
          <w:i/>
          <w:iCs/>
        </w:rPr>
      </w:pPr>
      <w:r w:rsidRPr="006D4CDE">
        <w:rPr>
          <w:b/>
          <w:bCs/>
          <w:i/>
          <w:iCs/>
        </w:rPr>
        <w:t>Teaching tools:</w:t>
      </w:r>
    </w:p>
    <w:p w14:paraId="25579594" w14:textId="40016D4B" w:rsidR="00423F4E" w:rsidRDefault="00423F4E" w:rsidP="00423F4E">
      <w:pPr>
        <w:pStyle w:val="ListParagraph"/>
        <w:numPr>
          <w:ilvl w:val="0"/>
          <w:numId w:val="32"/>
        </w:numPr>
      </w:pPr>
      <w:r>
        <w:t>1 set (minimum) evacuation signs, printed on A4 or A3 card. It can be good to add a stick (a ruler will do) to make it easier for students to hold up. Laminating will make them last longer,</w:t>
      </w:r>
    </w:p>
    <w:p w14:paraId="11CABEC6" w14:textId="19A439C3" w:rsidR="00423F4E" w:rsidRDefault="00423F4E" w:rsidP="00423F4E">
      <w:pPr>
        <w:pStyle w:val="ListParagraph"/>
        <w:numPr>
          <w:ilvl w:val="0"/>
          <w:numId w:val="32"/>
        </w:numPr>
      </w:pPr>
      <w:r>
        <w:t>Small signs and play mats with cars, trucks, buses etc</w:t>
      </w:r>
    </w:p>
    <w:p w14:paraId="4C48B82B" w14:textId="2552003F" w:rsidR="00423F4E" w:rsidRDefault="00423F4E" w:rsidP="00D05BB9">
      <w:pPr>
        <w:pStyle w:val="ListParagraph"/>
        <w:numPr>
          <w:ilvl w:val="0"/>
          <w:numId w:val="32"/>
        </w:numPr>
      </w:pPr>
      <w:r>
        <w:t>Worksheet 4 – one copy for each student. Coloured pencils</w:t>
      </w:r>
    </w:p>
    <w:p w14:paraId="5E031C7D" w14:textId="3868C42C" w:rsidR="006D4CDE" w:rsidRDefault="006D4CDE" w:rsidP="006D4CDE">
      <w:pPr>
        <w:pStyle w:val="Heading3"/>
      </w:pPr>
      <w:r>
        <w:t>Notes to parents/carers for use at home</w:t>
      </w:r>
    </w:p>
    <w:p w14:paraId="263AA0E1" w14:textId="1CADC447" w:rsidR="006D4CDE" w:rsidRDefault="006D4CDE" w:rsidP="005D54AF">
      <w:pPr>
        <w:ind w:left="720"/>
      </w:pPr>
      <w:r>
        <w:t>This activity can be done</w:t>
      </w:r>
      <w:r w:rsidR="00F324BF">
        <w:t xml:space="preserve"> very successfully</w:t>
      </w:r>
      <w:r>
        <w:t xml:space="preserve"> at home using a car play mat </w:t>
      </w:r>
      <w:r w:rsidR="00F324BF">
        <w:t xml:space="preserve">(or similar) </w:t>
      </w:r>
      <w:r>
        <w:t>and toy cars</w:t>
      </w:r>
      <w:r w:rsidR="00F324BF">
        <w:t xml:space="preserve">. You could print off the signs and your child can place them around the mat and then direct the traffic around the safe evacuation route. </w:t>
      </w:r>
    </w:p>
    <w:p w14:paraId="6779A399" w14:textId="69A5A4F8" w:rsidR="0004278E" w:rsidRDefault="0004278E" w:rsidP="006D4CDE">
      <w:r>
        <w:tab/>
        <w:t>If you don’t have access to a printer at home, your child could copy the picture and then colour it in.</w:t>
      </w:r>
    </w:p>
    <w:p w14:paraId="67430886" w14:textId="11AADC71" w:rsidR="00070EA1" w:rsidRDefault="00070EA1" w:rsidP="00070EA1">
      <w:pPr>
        <w:pStyle w:val="Heading3"/>
      </w:pPr>
    </w:p>
    <w:p w14:paraId="4DC3AFFB" w14:textId="77777777" w:rsidR="00070EA1" w:rsidRPr="006D4CDE" w:rsidRDefault="00070EA1" w:rsidP="006D4CDE"/>
    <w:p w14:paraId="55E042DB" w14:textId="77777777" w:rsidR="006D4CDE" w:rsidRPr="00423F4E" w:rsidRDefault="006D4CDE" w:rsidP="006D4CDE"/>
    <w:p w14:paraId="270C7E1C" w14:textId="77777777" w:rsidR="00423F4E" w:rsidRDefault="00423F4E">
      <w:pPr>
        <w:spacing w:after="0" w:line="240" w:lineRule="auto"/>
        <w:rPr>
          <w:b/>
          <w:i/>
          <w:color w:val="000000" w:themeColor="text1"/>
        </w:rPr>
      </w:pPr>
      <w:r>
        <w:br w:type="page"/>
      </w:r>
    </w:p>
    <w:p w14:paraId="14C005EE" w14:textId="5215A9CE" w:rsidR="00C93A76" w:rsidRDefault="00C93A76" w:rsidP="00C93A76">
      <w:pPr>
        <w:pStyle w:val="Heading2"/>
      </w:pPr>
      <w:r w:rsidRPr="00C93A76">
        <w:lastRenderedPageBreak/>
        <w:t xml:space="preserve">Activity 3.4 – Protect </w:t>
      </w:r>
      <w:r w:rsidR="00031D5A">
        <w:t>W</w:t>
      </w:r>
      <w:r w:rsidRPr="00C93A76">
        <w:t xml:space="preserve">hat </w:t>
      </w:r>
      <w:r w:rsidR="00031D5A">
        <w:t>Y</w:t>
      </w:r>
      <w:r w:rsidRPr="00C93A76">
        <w:t xml:space="preserve">ou </w:t>
      </w:r>
      <w:r w:rsidR="00031D5A">
        <w:t>L</w:t>
      </w:r>
      <w:r w:rsidRPr="00C93A76">
        <w:t xml:space="preserve">ove </w:t>
      </w:r>
    </w:p>
    <w:p w14:paraId="242014D6" w14:textId="1837FB8E" w:rsidR="00423F4E" w:rsidRPr="00423F4E" w:rsidRDefault="00423F4E" w:rsidP="00D05BB9">
      <w:r>
        <w:t>Time required: 30-40minutes</w:t>
      </w:r>
    </w:p>
    <w:p w14:paraId="48DEFDBD" w14:textId="22B4FFA4" w:rsidR="00C93A76" w:rsidRDefault="00C93A76" w:rsidP="00C93A76">
      <w:pPr>
        <w:pStyle w:val="Heading3"/>
      </w:pPr>
      <w:r>
        <w:t>Processing and communicating geographical information</w:t>
      </w:r>
    </w:p>
    <w:p w14:paraId="2DB906D1" w14:textId="77777777" w:rsidR="00C93A76" w:rsidRPr="00C93A76" w:rsidRDefault="00C93A76" w:rsidP="00C93A76">
      <w:pPr>
        <w:pStyle w:val="ListParagraph"/>
      </w:pPr>
      <w:r w:rsidRPr="00C93A76">
        <w:rPr>
          <w:rStyle w:val="Strong"/>
        </w:rPr>
        <w:t>Pose the question:</w:t>
      </w:r>
      <w:r w:rsidRPr="00C93A76">
        <w:t xml:space="preserve"> If you had to evacuate, what three things would you take?</w:t>
      </w:r>
    </w:p>
    <w:p w14:paraId="2E473A85" w14:textId="3BBE08F0" w:rsidR="00C93A76" w:rsidRPr="00C93A76" w:rsidRDefault="00C93A76" w:rsidP="00C93A76">
      <w:pPr>
        <w:pStyle w:val="ListParagraph"/>
      </w:pPr>
      <w:r w:rsidRPr="00C93A76">
        <w:rPr>
          <w:rStyle w:val="Strong"/>
        </w:rPr>
        <w:t xml:space="preserve">View the </w:t>
      </w:r>
      <w:r w:rsidR="00604B19">
        <w:rPr>
          <w:rStyle w:val="Strong"/>
        </w:rPr>
        <w:t xml:space="preserve">NSW SES </w:t>
      </w:r>
      <w:r w:rsidRPr="00C93A76">
        <w:rPr>
          <w:rStyle w:val="Strong"/>
        </w:rPr>
        <w:t>YouTube video clips</w:t>
      </w:r>
      <w:r w:rsidRPr="00C93A76">
        <w:t xml:space="preserve">: </w:t>
      </w:r>
      <w:r w:rsidRPr="00933D2D">
        <w:rPr>
          <w:rStyle w:val="Emphasis"/>
        </w:rPr>
        <w:t xml:space="preserve">Protect What You Love – Social Byte 9 </w:t>
      </w:r>
      <w:r w:rsidRPr="00C93A76">
        <w:t>(27sec)</w:t>
      </w:r>
      <w:r>
        <w:t xml:space="preserve"> </w:t>
      </w:r>
      <w:hyperlink r:id="rId18" w:history="1">
        <w:r w:rsidRPr="00EB5900">
          <w:rPr>
            <w:rStyle w:val="Hyperlink"/>
          </w:rPr>
          <w:t>https://youtu.be/sSoB5rYOsYw</w:t>
        </w:r>
      </w:hyperlink>
      <w:r>
        <w:t xml:space="preserve"> </w:t>
      </w:r>
      <w:r w:rsidRPr="00C93A76">
        <w:t xml:space="preserve">and </w:t>
      </w:r>
      <w:r w:rsidRPr="005D50FB">
        <w:rPr>
          <w:rStyle w:val="Emphasis"/>
        </w:rPr>
        <w:t>Protect What You Love – Social Byte 3</w:t>
      </w:r>
      <w:r w:rsidRPr="005D50FB">
        <w:t xml:space="preserve"> (27sec)</w:t>
      </w:r>
      <w:r>
        <w:t xml:space="preserve"> </w:t>
      </w:r>
      <w:hyperlink r:id="rId19" w:history="1">
        <w:r w:rsidR="001B3AB4" w:rsidRPr="00BF2BC8">
          <w:rPr>
            <w:rStyle w:val="Hyperlink"/>
          </w:rPr>
          <w:t>https://youtu.be/EjDgXlruq0o</w:t>
        </w:r>
      </w:hyperlink>
    </w:p>
    <w:p w14:paraId="7D9CDBCD" w14:textId="5CD1C31A" w:rsidR="00C93A76" w:rsidRPr="00C93A76" w:rsidRDefault="00C93A76" w:rsidP="00C93A76">
      <w:pPr>
        <w:pStyle w:val="ListParagraph"/>
      </w:pPr>
      <w:r w:rsidRPr="00C93A76">
        <w:rPr>
          <w:rStyle w:val="Strong"/>
        </w:rPr>
        <w:t>Students ‘turn and talk’</w:t>
      </w:r>
      <w:r w:rsidRPr="00C93A76">
        <w:t xml:space="preserve"> to a partner to answer the questions: What three things would you take? Why would you take those three things? Why is</w:t>
      </w:r>
      <w:r w:rsidR="00657C1C">
        <w:t xml:space="preserve"> it</w:t>
      </w:r>
      <w:r w:rsidRPr="00C93A76">
        <w:t xml:space="preserve"> good to think about this now?</w:t>
      </w:r>
      <w:r w:rsidR="001B3AB4">
        <w:t xml:space="preserve"> </w:t>
      </w:r>
    </w:p>
    <w:p w14:paraId="05A93F5D" w14:textId="48398467" w:rsidR="00C93A76" w:rsidRDefault="00C93A76" w:rsidP="00C93A76">
      <w:pPr>
        <w:pStyle w:val="ListParagraph"/>
      </w:pPr>
      <w:r w:rsidRPr="00C93A76">
        <w:rPr>
          <w:rStyle w:val="Strong"/>
        </w:rPr>
        <w:t>Students create</w:t>
      </w:r>
      <w:r w:rsidRPr="00C93A76">
        <w:rPr>
          <w:rStyle w:val="Strong"/>
          <w:b w:val="0"/>
          <w:bCs w:val="0"/>
        </w:rPr>
        <w:t xml:space="preserve"> 30 second video clips</w:t>
      </w:r>
      <w:r w:rsidRPr="00C93A76">
        <w:t xml:space="preserve"> of each other stating what they would take. They use the same format a</w:t>
      </w:r>
      <w:r w:rsidR="00BE754A">
        <w:t>s</w:t>
      </w:r>
      <w:r w:rsidRPr="00C93A76">
        <w:t xml:space="preserve"> the NSW SES </w:t>
      </w:r>
      <w:r w:rsidR="001B3AB4">
        <w:rPr>
          <w:rStyle w:val="Emphasis"/>
        </w:rPr>
        <w:t>Protect</w:t>
      </w:r>
      <w:r w:rsidRPr="00C93A76">
        <w:rPr>
          <w:rStyle w:val="Emphasis"/>
        </w:rPr>
        <w:t xml:space="preserve"> What You Love</w:t>
      </w:r>
      <w:r w:rsidRPr="00C93A76">
        <w:t xml:space="preserve"> videos. </w:t>
      </w:r>
    </w:p>
    <w:p w14:paraId="2A16CE44" w14:textId="3E6FE740" w:rsidR="001B3AB4" w:rsidRPr="00C93A76" w:rsidRDefault="001B3AB4" w:rsidP="00C93A76">
      <w:pPr>
        <w:pStyle w:val="ListParagraph"/>
      </w:pPr>
      <w:r>
        <w:rPr>
          <w:rStyle w:val="Strong"/>
        </w:rPr>
        <w:t xml:space="preserve">Discuss as a class: </w:t>
      </w:r>
      <w:r>
        <w:rPr>
          <w:rStyle w:val="Strong"/>
          <w:b w:val="0"/>
          <w:bCs w:val="0"/>
        </w:rPr>
        <w:t>Review some of the video clips. Discuss the importance of planning and prepar</w:t>
      </w:r>
      <w:r w:rsidR="00D05BB9">
        <w:rPr>
          <w:rStyle w:val="Strong"/>
          <w:b w:val="0"/>
          <w:bCs w:val="0"/>
        </w:rPr>
        <w:t xml:space="preserve">ing </w:t>
      </w:r>
      <w:r>
        <w:rPr>
          <w:rStyle w:val="Strong"/>
          <w:b w:val="0"/>
          <w:bCs w:val="0"/>
        </w:rPr>
        <w:t xml:space="preserve">before </w:t>
      </w:r>
      <w:r w:rsidR="00D05BB9">
        <w:rPr>
          <w:rStyle w:val="Strong"/>
          <w:b w:val="0"/>
          <w:bCs w:val="0"/>
        </w:rPr>
        <w:t xml:space="preserve">a </w:t>
      </w:r>
      <w:r>
        <w:rPr>
          <w:rStyle w:val="Strong"/>
          <w:b w:val="0"/>
          <w:bCs w:val="0"/>
        </w:rPr>
        <w:t>flood.</w:t>
      </w:r>
    </w:p>
    <w:p w14:paraId="44A22BAD" w14:textId="2FCFD465" w:rsidR="00C93A76" w:rsidRDefault="009078A1" w:rsidP="00C93A76">
      <w:pPr>
        <w:pStyle w:val="Heading3"/>
      </w:pPr>
      <w:r>
        <w:t>Background notes</w:t>
      </w:r>
    </w:p>
    <w:p w14:paraId="04CC8889" w14:textId="09A34E5C" w:rsidR="00C93A76" w:rsidRDefault="00C93A76" w:rsidP="009F0E52">
      <w:pPr>
        <w:pStyle w:val="ListParagraph"/>
      </w:pPr>
      <w:r w:rsidRPr="004427BE">
        <w:rPr>
          <w:rStyle w:val="Emphasis"/>
        </w:rPr>
        <w:t>Protect what you love #3things</w:t>
      </w:r>
      <w:r>
        <w:t xml:space="preserve"> </w:t>
      </w:r>
      <w:hyperlink r:id="rId20" w:history="1">
        <w:r w:rsidRPr="00EB5900">
          <w:rPr>
            <w:rStyle w:val="Hyperlink"/>
          </w:rPr>
          <w:t>https://www.ses.nsw.gov.au/get-involved/protect-what-you-love-3things/</w:t>
        </w:r>
      </w:hyperlink>
      <w:r>
        <w:t xml:space="preserve"> </w:t>
      </w:r>
    </w:p>
    <w:p w14:paraId="1A4FD156" w14:textId="3BD18552" w:rsidR="00423F4E" w:rsidRDefault="00423F4E" w:rsidP="00423F4E">
      <w:pPr>
        <w:pStyle w:val="Heading3"/>
      </w:pPr>
      <w:r>
        <w:t>Other teaching tools</w:t>
      </w:r>
    </w:p>
    <w:p w14:paraId="6FF4638B" w14:textId="3CB6DBA1" w:rsidR="00423F4E" w:rsidRDefault="00423F4E" w:rsidP="00423F4E">
      <w:pPr>
        <w:pStyle w:val="ListParagraph"/>
        <w:numPr>
          <w:ilvl w:val="0"/>
          <w:numId w:val="31"/>
        </w:numPr>
      </w:pPr>
      <w:r>
        <w:t>Access to computer or Smart T</w:t>
      </w:r>
      <w:r w:rsidR="00537A9E">
        <w:t>V</w:t>
      </w:r>
      <w:r>
        <w:t xml:space="preserve"> to view YouTube clips</w:t>
      </w:r>
    </w:p>
    <w:p w14:paraId="032AC682" w14:textId="62D793C5" w:rsidR="00423F4E" w:rsidRDefault="00423F4E" w:rsidP="00D05BB9">
      <w:pPr>
        <w:pStyle w:val="ListParagraph"/>
        <w:numPr>
          <w:ilvl w:val="0"/>
          <w:numId w:val="31"/>
        </w:numPr>
      </w:pPr>
      <w:r>
        <w:t>Video cameras to film 30 second video clips</w:t>
      </w:r>
    </w:p>
    <w:p w14:paraId="57E7FE58" w14:textId="77777777" w:rsidR="00070EA1" w:rsidRDefault="00070EA1" w:rsidP="00070EA1">
      <w:pPr>
        <w:pStyle w:val="Heading3"/>
      </w:pPr>
      <w:r>
        <w:t>Notes to parents/carers for use at home</w:t>
      </w:r>
    </w:p>
    <w:p w14:paraId="034CD9AB" w14:textId="514F86D9" w:rsidR="00070EA1" w:rsidRDefault="00070EA1" w:rsidP="005D54AF">
      <w:pPr>
        <w:ind w:left="720"/>
      </w:pPr>
      <w:r>
        <w:t xml:space="preserve">Get your child to tell you the things they would take with them. Ask them why they chose those </w:t>
      </w:r>
      <w:proofErr w:type="gramStart"/>
      <w:r>
        <w:t>particular things</w:t>
      </w:r>
      <w:proofErr w:type="gramEnd"/>
      <w:r>
        <w:t>. Consider if there are some things that may be more important for your child to have with them if they needed to evacuate.</w:t>
      </w:r>
    </w:p>
    <w:p w14:paraId="71F94DA7" w14:textId="72F50F5E" w:rsidR="00070EA1" w:rsidRPr="00423F4E" w:rsidRDefault="00070EA1" w:rsidP="005D54AF">
      <w:pPr>
        <w:ind w:left="720"/>
      </w:pPr>
      <w:r>
        <w:t xml:space="preserve">Making a video using a mobile phone is quite an easy process. Make sure your child has prepared a “script” before starting (although of course it’s easy to delete </w:t>
      </w:r>
      <w:r w:rsidR="0004278E">
        <w:t>any recordings you don’t want).  I</w:t>
      </w:r>
      <w:r>
        <w:t>f you prefer your child could write a story instead</w:t>
      </w:r>
      <w:r w:rsidR="0004278E">
        <w:t>.</w:t>
      </w:r>
    </w:p>
    <w:p w14:paraId="2C69C972" w14:textId="20159783" w:rsidR="002C02C2" w:rsidRPr="00A5315F" w:rsidRDefault="00607B9F" w:rsidP="002C02C2">
      <w:pPr>
        <w:pStyle w:val="Heading1"/>
      </w:pPr>
      <w:r>
        <w:br w:type="page"/>
      </w:r>
      <w:r w:rsidR="002C02C2" w:rsidRPr="002C45C7">
        <w:lastRenderedPageBreak/>
        <w:t xml:space="preserve"> Worksheet </w:t>
      </w:r>
      <w:r w:rsidR="002C02C2">
        <w:t>4</w:t>
      </w:r>
      <w:r w:rsidR="002C02C2" w:rsidRPr="002C45C7">
        <w:t xml:space="preserve"> – Know </w:t>
      </w:r>
      <w:r w:rsidR="00031D5A">
        <w:t>H</w:t>
      </w:r>
      <w:r w:rsidR="002C02C2" w:rsidRPr="002C45C7">
        <w:t xml:space="preserve">ow to </w:t>
      </w:r>
      <w:r w:rsidR="00031D5A">
        <w:t>G</w:t>
      </w:r>
      <w:r w:rsidR="002C02C2" w:rsidRPr="002C45C7">
        <w:t xml:space="preserve">et </w:t>
      </w:r>
      <w:r w:rsidR="00031D5A">
        <w:t>O</w:t>
      </w:r>
      <w:r w:rsidR="002C02C2" w:rsidRPr="002C45C7">
        <w:t xml:space="preserve">ut </w:t>
      </w:r>
      <w:r w:rsidR="002C02C2">
        <w:t xml:space="preserve"> </w:t>
      </w:r>
    </w:p>
    <w:p w14:paraId="2BC7E803" w14:textId="1CFC6491" w:rsidR="00BE754A" w:rsidRDefault="002C02C2" w:rsidP="00BE754A">
      <w:pPr>
        <w:rPr>
          <w:color w:val="C00000"/>
          <w:sz w:val="16"/>
          <w:szCs w:val="16"/>
        </w:rPr>
      </w:pPr>
      <w:r w:rsidRPr="002C45C7">
        <w:t>Name ____________________________</w:t>
      </w:r>
      <w:r>
        <w:t xml:space="preserve"> </w:t>
      </w:r>
      <w:r w:rsidR="00490E2E">
        <w:t xml:space="preserve">    </w:t>
      </w:r>
    </w:p>
    <w:p w14:paraId="4E6D80E4" w14:textId="19A360DE" w:rsidR="002C02C2" w:rsidRDefault="002C02C2" w:rsidP="00BE754A">
      <w:r>
        <w:t>Instructions</w:t>
      </w:r>
    </w:p>
    <w:p w14:paraId="3FC9132A" w14:textId="55960FE2" w:rsidR="002C02C2" w:rsidRPr="002C02C2" w:rsidRDefault="002C02C2" w:rsidP="002C02C2">
      <w:pPr>
        <w:pStyle w:val="ListParagraph"/>
        <w:numPr>
          <w:ilvl w:val="0"/>
          <w:numId w:val="30"/>
        </w:numPr>
      </w:pPr>
      <w:r w:rsidRPr="007D5398">
        <w:t xml:space="preserve">Follow the evacuation signs on the road </w:t>
      </w:r>
      <w:r w:rsidR="00B40713">
        <w:t>to trace</w:t>
      </w:r>
      <w:r w:rsidRPr="007D5398">
        <w:t xml:space="preserve"> </w:t>
      </w:r>
      <w:r w:rsidR="00B40713">
        <w:t xml:space="preserve">the </w:t>
      </w:r>
      <w:r w:rsidRPr="007D5398">
        <w:t xml:space="preserve">2 evacuation routes.  </w:t>
      </w:r>
    </w:p>
    <w:p w14:paraId="5BE706E6" w14:textId="4C6DCD6E" w:rsidR="002C02C2" w:rsidRDefault="002C02C2" w:rsidP="002C02C2">
      <w:pPr>
        <w:pStyle w:val="ListParagraph"/>
        <w:numPr>
          <w:ilvl w:val="0"/>
          <w:numId w:val="30"/>
        </w:numPr>
      </w:pPr>
      <w:r w:rsidRPr="002C02C2">
        <w:t>Draw 4 cars driving on the road towards a safer area.</w:t>
      </w:r>
    </w:p>
    <w:p w14:paraId="2B6EC01E" w14:textId="7690E923" w:rsidR="001B3AB4" w:rsidRPr="002C02C2" w:rsidRDefault="001B3AB4" w:rsidP="002C02C2">
      <w:pPr>
        <w:pStyle w:val="ListParagraph"/>
        <w:numPr>
          <w:ilvl w:val="0"/>
          <w:numId w:val="30"/>
        </w:numPr>
      </w:pPr>
      <w:r>
        <w:t>Draw the school bus picking students up to evacuate them to a safer area.</w:t>
      </w:r>
    </w:p>
    <w:p w14:paraId="4900858A" w14:textId="660757AB" w:rsidR="002C02C2" w:rsidRPr="002C02C2" w:rsidRDefault="002C02C2" w:rsidP="002C02C2">
      <w:pPr>
        <w:pStyle w:val="ListParagraph"/>
        <w:numPr>
          <w:ilvl w:val="0"/>
          <w:numId w:val="30"/>
        </w:numPr>
      </w:pPr>
      <w:r w:rsidRPr="002C02C2">
        <w:t xml:space="preserve">Draw </w:t>
      </w:r>
      <w:r w:rsidR="00A84D9E">
        <w:t>1</w:t>
      </w:r>
      <w:r w:rsidRPr="002C02C2">
        <w:t xml:space="preserve"> </w:t>
      </w:r>
      <w:r w:rsidR="0029584E">
        <w:t>ute</w:t>
      </w:r>
      <w:r w:rsidRPr="002C02C2">
        <w:t xml:space="preserve"> pulling</w:t>
      </w:r>
      <w:r w:rsidR="00DF430E">
        <w:t xml:space="preserve"> a</w:t>
      </w:r>
      <w:r w:rsidR="00D05BB9">
        <w:t xml:space="preserve"> </w:t>
      </w:r>
      <w:r w:rsidRPr="002C02C2">
        <w:t xml:space="preserve">horse float to a safer area. </w:t>
      </w:r>
    </w:p>
    <w:p w14:paraId="340FCCC2" w14:textId="6E895FE6" w:rsidR="002C02C2" w:rsidRPr="002C02C2" w:rsidRDefault="00A84D9E" w:rsidP="002C02C2">
      <w:pPr>
        <w:pStyle w:val="ListParagraph"/>
        <w:numPr>
          <w:ilvl w:val="0"/>
          <w:numId w:val="30"/>
        </w:numPr>
      </w:pPr>
      <w:r>
        <w:t>Draw 3 trucks driving to a safer area.</w:t>
      </w:r>
    </w:p>
    <w:p w14:paraId="5D2F0F35" w14:textId="0CCF4C0C" w:rsidR="002C02C2" w:rsidRPr="002C02C2" w:rsidRDefault="002C02C2" w:rsidP="002C02C2">
      <w:pPr>
        <w:pStyle w:val="ListParagraph"/>
        <w:numPr>
          <w:ilvl w:val="0"/>
          <w:numId w:val="30"/>
        </w:numPr>
      </w:pPr>
      <w:r w:rsidRPr="002C02C2">
        <w:t>Colour the farmland on the floodplain light green.</w:t>
      </w:r>
    </w:p>
    <w:p w14:paraId="71675132" w14:textId="2DD80976" w:rsidR="002C02C2" w:rsidRDefault="002C02C2" w:rsidP="002C02C2">
      <w:pPr>
        <w:pStyle w:val="ListParagraph"/>
        <w:numPr>
          <w:ilvl w:val="0"/>
          <w:numId w:val="30"/>
        </w:numPr>
      </w:pPr>
      <w:r w:rsidRPr="002C02C2">
        <w:t xml:space="preserve">Colour the river blue. </w:t>
      </w:r>
      <w:bookmarkStart w:id="2" w:name="_GoBack"/>
      <w:bookmarkEnd w:id="2"/>
    </w:p>
    <w:p w14:paraId="62E0972B" w14:textId="2ECA7526" w:rsidR="002C02C2" w:rsidRDefault="00734F2E" w:rsidP="002C02C2">
      <w:pPr>
        <w:pStyle w:val="ListParagraph"/>
        <w:numPr>
          <w:ilvl w:val="0"/>
          <w:numId w:val="30"/>
        </w:numPr>
      </w:pPr>
      <w:r>
        <w:rPr>
          <w:b/>
          <w:bCs/>
          <w:noProof/>
        </w:rPr>
        <mc:AlternateContent>
          <mc:Choice Requires="wpg">
            <w:drawing>
              <wp:anchor distT="0" distB="0" distL="114300" distR="114300" simplePos="0" relativeHeight="251662336" behindDoc="0" locked="0" layoutInCell="1" allowOverlap="1" wp14:anchorId="612F51E4" wp14:editId="3128AFA2">
                <wp:simplePos x="0" y="0"/>
                <wp:positionH relativeFrom="column">
                  <wp:posOffset>24162</wp:posOffset>
                </wp:positionH>
                <wp:positionV relativeFrom="paragraph">
                  <wp:posOffset>212326</wp:posOffset>
                </wp:positionV>
                <wp:extent cx="6710045" cy="5321300"/>
                <wp:effectExtent l="0" t="0" r="0" b="0"/>
                <wp:wrapNone/>
                <wp:docPr id="1" name="Group 1"/>
                <wp:cNvGraphicFramePr/>
                <a:graphic xmlns:a="http://schemas.openxmlformats.org/drawingml/2006/main">
                  <a:graphicData uri="http://schemas.microsoft.com/office/word/2010/wordprocessingGroup">
                    <wpg:wgp>
                      <wpg:cNvGrpSpPr/>
                      <wpg:grpSpPr>
                        <a:xfrm>
                          <a:off x="0" y="0"/>
                          <a:ext cx="6710045" cy="5321300"/>
                          <a:chOff x="0" y="0"/>
                          <a:chExt cx="6710045" cy="5321769"/>
                        </a:xfrm>
                      </wpg:grpSpPr>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5400000">
                            <a:off x="915702" y="-899795"/>
                            <a:ext cx="4851400" cy="6650990"/>
                          </a:xfrm>
                          <a:prstGeom prst="rect">
                            <a:avLst/>
                          </a:prstGeom>
                        </pic:spPr>
                      </pic:pic>
                      <pic:pic xmlns:pic="http://schemas.openxmlformats.org/drawingml/2006/picture">
                        <pic:nvPicPr>
                          <pic:cNvPr id="3"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3090228" y="1701951"/>
                            <a:ext cx="529590" cy="6710045"/>
                          </a:xfrm>
                          <a:prstGeom prst="rect">
                            <a:avLst/>
                          </a:prstGeom>
                        </pic:spPr>
                      </pic:pic>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82598" y="1662571"/>
                            <a:ext cx="518160" cy="358140"/>
                          </a:xfrm>
                          <a:prstGeom prst="rect">
                            <a:avLst/>
                          </a:prstGeom>
                        </pic:spPr>
                      </pic:pic>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024333" flipH="1">
                            <a:off x="3881136" y="134199"/>
                            <a:ext cx="200660" cy="215900"/>
                          </a:xfrm>
                          <a:prstGeom prst="rect">
                            <a:avLst/>
                          </a:prstGeom>
                        </pic:spPr>
                      </pic:pic>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5689116" y="583279"/>
                            <a:ext cx="200660" cy="215900"/>
                          </a:xfrm>
                          <a:prstGeom prst="rect">
                            <a:avLst/>
                          </a:prstGeom>
                        </pic:spPr>
                      </pic:pic>
                      <pic:pic xmlns:pic="http://schemas.openxmlformats.org/drawingml/2006/picture">
                        <pic:nvPicPr>
                          <pic:cNvPr id="7"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5689116" y="96099"/>
                            <a:ext cx="200660" cy="215900"/>
                          </a:xfrm>
                          <a:prstGeom prst="rect">
                            <a:avLst/>
                          </a:prstGeom>
                        </pic:spPr>
                      </pic:pic>
                      <pic:pic xmlns:pic="http://schemas.openxmlformats.org/drawingml/2006/picture">
                        <pic:nvPicPr>
                          <pic:cNvPr id="9" name="Picture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flipV="1">
                            <a:off x="2692988" y="907473"/>
                            <a:ext cx="200025" cy="217170"/>
                          </a:xfrm>
                          <a:prstGeom prst="rect">
                            <a:avLst/>
                          </a:prstGeom>
                        </pic:spPr>
                      </pic:pic>
                      <pic:pic xmlns:pic="http://schemas.openxmlformats.org/drawingml/2006/picture">
                        <pic:nvPicPr>
                          <pic:cNvPr id="10" name="Picture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6969191">
                            <a:off x="1735253" y="2506184"/>
                            <a:ext cx="513080" cy="354330"/>
                          </a:xfrm>
                          <a:prstGeom prst="rect">
                            <a:avLst/>
                          </a:prstGeom>
                        </pic:spPr>
                      </pic:pic>
                      <pic:pic xmlns:pic="http://schemas.openxmlformats.org/drawingml/2006/picture">
                        <pic:nvPicPr>
                          <pic:cNvPr id="11"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flipV="1">
                            <a:off x="4776621" y="2279073"/>
                            <a:ext cx="200025" cy="217170"/>
                          </a:xfrm>
                          <a:prstGeom prst="rect">
                            <a:avLst/>
                          </a:prstGeom>
                        </pic:spPr>
                      </pic:pic>
                      <pic:pic xmlns:pic="http://schemas.openxmlformats.org/drawingml/2006/picture">
                        <pic:nvPicPr>
                          <pic:cNvPr id="12" name="Picture 1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5689116" y="1745017"/>
                            <a:ext cx="200660" cy="215900"/>
                          </a:xfrm>
                          <a:prstGeom prst="rect">
                            <a:avLst/>
                          </a:prstGeom>
                        </pic:spPr>
                      </pic:pic>
                      <pic:pic xmlns:pic="http://schemas.openxmlformats.org/drawingml/2006/picture">
                        <pic:nvPicPr>
                          <pic:cNvPr id="13" name="Picture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974543" flipV="1">
                            <a:off x="3583306" y="3186669"/>
                            <a:ext cx="200025" cy="217170"/>
                          </a:xfrm>
                          <a:prstGeom prst="rect">
                            <a:avLst/>
                          </a:prstGeom>
                        </pic:spPr>
                      </pic:pic>
                      <pic:pic xmlns:pic="http://schemas.openxmlformats.org/drawingml/2006/picture">
                        <pic:nvPicPr>
                          <pic:cNvPr id="14"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flipV="1">
                            <a:off x="1411329" y="922463"/>
                            <a:ext cx="200025" cy="217170"/>
                          </a:xfrm>
                          <a:prstGeom prst="rect">
                            <a:avLst/>
                          </a:prstGeom>
                        </pic:spPr>
                      </pic:pic>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5689116" y="1242846"/>
                            <a:ext cx="200660" cy="215900"/>
                          </a:xfrm>
                          <a:prstGeom prst="rect">
                            <a:avLst/>
                          </a:prstGeom>
                        </pic:spPr>
                      </pic:pic>
                      <pic:pic xmlns:pic="http://schemas.openxmlformats.org/drawingml/2006/picture">
                        <pic:nvPicPr>
                          <pic:cNvPr id="16" name="Picture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340002" y="2621941"/>
                            <a:ext cx="276860" cy="203200"/>
                          </a:xfrm>
                          <a:prstGeom prst="rect">
                            <a:avLst/>
                          </a:prstGeom>
                        </pic:spPr>
                      </pic:pic>
                      <pic:pic xmlns:pic="http://schemas.openxmlformats.org/drawingml/2006/picture">
                        <pic:nvPicPr>
                          <pic:cNvPr id="17" name="Picture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4378112" y="3439540"/>
                            <a:ext cx="276860" cy="203200"/>
                          </a:xfrm>
                          <a:prstGeom prst="rect">
                            <a:avLst/>
                          </a:prstGeom>
                        </pic:spPr>
                      </pic:pic>
                      <pic:pic xmlns:pic="http://schemas.openxmlformats.org/drawingml/2006/picture">
                        <pic:nvPicPr>
                          <pic:cNvPr id="19" name="Picture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6200000">
                            <a:off x="5644781" y="2247822"/>
                            <a:ext cx="276860" cy="203200"/>
                          </a:xfrm>
                          <a:prstGeom prst="rect">
                            <a:avLst/>
                          </a:prstGeom>
                        </pic:spPr>
                      </pic:pic>
                      <pic:pic xmlns:pic="http://schemas.openxmlformats.org/drawingml/2006/picture">
                        <pic:nvPicPr>
                          <pic:cNvPr id="20" name="Picture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607451" y="1100440"/>
                            <a:ext cx="276860" cy="203200"/>
                          </a:xfrm>
                          <a:prstGeom prst="rect">
                            <a:avLst/>
                          </a:prstGeom>
                        </pic:spPr>
                      </pic:pic>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8137259">
                            <a:off x="3399993" y="845399"/>
                            <a:ext cx="276860" cy="203200"/>
                          </a:xfrm>
                          <a:prstGeom prst="rect">
                            <a:avLst/>
                          </a:prstGeom>
                        </pic:spPr>
                      </pic:pic>
                      <pic:pic xmlns:pic="http://schemas.openxmlformats.org/drawingml/2006/picture">
                        <pic:nvPicPr>
                          <pic:cNvPr id="24" name="Picture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4414952" y="3004191"/>
                            <a:ext cx="200025" cy="217170"/>
                          </a:xfrm>
                          <a:prstGeom prst="rect">
                            <a:avLst/>
                          </a:prstGeom>
                        </pic:spPr>
                      </pic:pic>
                      <pic:pic xmlns:pic="http://schemas.openxmlformats.org/drawingml/2006/picture">
                        <pic:nvPicPr>
                          <pic:cNvPr id="25" name="Picture 2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851634" y="920558"/>
                            <a:ext cx="276860" cy="203200"/>
                          </a:xfrm>
                          <a:prstGeom prst="rect">
                            <a:avLst/>
                          </a:prstGeom>
                        </pic:spPr>
                      </pic:pic>
                      <pic:pic xmlns:pic="http://schemas.openxmlformats.org/drawingml/2006/picture">
                        <pic:nvPicPr>
                          <pic:cNvPr id="26" name="Picture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18137259">
                            <a:off x="3699796" y="365714"/>
                            <a:ext cx="276860" cy="203200"/>
                          </a:xfrm>
                          <a:prstGeom prst="rect">
                            <a:avLst/>
                          </a:prstGeom>
                        </pic:spPr>
                      </pic:pic>
                      <pic:pic xmlns:pic="http://schemas.openxmlformats.org/drawingml/2006/picture">
                        <pic:nvPicPr>
                          <pic:cNvPr id="28" name="Picture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flipH="1">
                            <a:off x="689897" y="1377758"/>
                            <a:ext cx="200660" cy="215900"/>
                          </a:xfrm>
                          <a:prstGeom prst="rect">
                            <a:avLst/>
                          </a:prstGeom>
                        </pic:spPr>
                      </pic:pic>
                      <pic:pic xmlns:pic="http://schemas.openxmlformats.org/drawingml/2006/picture">
                        <pic:nvPicPr>
                          <pic:cNvPr id="30" name="Picture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8032988" flipV="1">
                            <a:off x="2104485" y="2899566"/>
                            <a:ext cx="200025" cy="217170"/>
                          </a:xfrm>
                          <a:prstGeom prst="rect">
                            <a:avLst/>
                          </a:prstGeom>
                        </pic:spPr>
                      </pic:pic>
                      <pic:pic xmlns:pic="http://schemas.openxmlformats.org/drawingml/2006/picture">
                        <pic:nvPicPr>
                          <pic:cNvPr id="31" name="Picture 3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508896" flipV="1">
                            <a:off x="2747292" y="3127854"/>
                            <a:ext cx="200025" cy="217170"/>
                          </a:xfrm>
                          <a:prstGeom prst="rect">
                            <a:avLst/>
                          </a:prstGeom>
                        </pic:spPr>
                      </pic:pic>
                    </wpg:wgp>
                  </a:graphicData>
                </a:graphic>
                <wp14:sizeRelV relativeFrom="margin">
                  <wp14:pctHeight>0</wp14:pctHeight>
                </wp14:sizeRelV>
              </wp:anchor>
            </w:drawing>
          </mc:Choice>
          <mc:Fallback xmlns:w16="http://schemas.microsoft.com/office/word/2018/wordml" xmlns:w16cex="http://schemas.microsoft.com/office/word/2018/wordml/cex">
            <w:pict>
              <v:group w14:anchorId="7DFCEF0B" id="Group 1" o:spid="_x0000_s1026" style="position:absolute;margin-left:1.9pt;margin-top:16.7pt;width:528.35pt;height:419pt;z-index:251662336;mso-height-relative:margin" coordsize="67100,532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157;top:-8998;width:48514;height:665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">
                  <v:imagedata r:id="rId28" o:title=""/>
                </v:shape>
                <v:shape id="Picture 3" o:spid="_x0000_s1028" type="#_x0000_t75" style="position:absolute;left:30902;top:17019;width:5296;height:671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">
                  <v:imagedata r:id="rId29" o:title=""/>
                </v:shape>
                <v:shape id="Picture 4" o:spid="_x0000_s1029" type="#_x0000_t75" style="position:absolute;left:3825;top:16625;width:5182;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">
                  <v:imagedata r:id="rId30" o:title=""/>
                </v:shape>
                <v:shape id="Picture 5" o:spid="_x0000_s1030" type="#_x0000_t75" style="position:absolute;left:38811;top:1341;width:2006;height:2159;rotation:-221111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">
                  <v:imagedata r:id="rId31" o:title=""/>
                </v:shape>
                <v:shape id="Picture 6" o:spid="_x0000_s1031" type="#_x0000_t75" style="position:absolute;left:56891;top:5832;width:2006;height:21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">
                  <v:imagedata r:id="rId31" o:title=""/>
                </v:shape>
                <v:shape id="Picture 7" o:spid="_x0000_s1032" type="#_x0000_t75" style="position:absolute;left:56891;top:960;width:2006;height:21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">
                  <v:imagedata r:id="rId31" o:title=""/>
                </v:shape>
                <v:shape id="Picture 9" o:spid="_x0000_s1033" type="#_x0000_t75" style="position:absolute;left:26930;top:9074;width:2000;height:2171;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">
                  <v:imagedata r:id="rId31" o:title=""/>
                </v:shape>
                <v:shape id="Picture 10" o:spid="_x0000_s1034" type="#_x0000_t75" style="position:absolute;left:17353;top:25061;width:5130;height:3543;rotation:76122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">
                  <v:imagedata r:id="rId32" o:title=""/>
                </v:shape>
                <v:shape id="Picture 11" o:spid="_x0000_s1035" type="#_x0000_t75" style="position:absolute;left:47766;top:22790;width:2000;height:2172;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">
                  <v:imagedata r:id="rId31" o:title=""/>
                </v:shape>
                <v:shape id="Picture 12" o:spid="_x0000_s1036" type="#_x0000_t75" style="position:absolute;left:56891;top:17450;width:2006;height:21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">
                  <v:imagedata r:id="rId31" o:title=""/>
                </v:shape>
                <v:shape id="Picture 13" o:spid="_x0000_s1037" type="#_x0000_t75" style="position:absolute;left:35833;top:31866;width:2000;height:2172;rotation:5052232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">
                  <v:imagedata r:id="rId31" o:title=""/>
                </v:shape>
                <v:shape id="Picture 14" o:spid="_x0000_s1038" type="#_x0000_t75" style="position:absolute;left:14113;top:9224;width:2000;height:2172;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">
                  <v:imagedata r:id="rId31" o:title=""/>
                </v:shape>
                <v:shape id="Picture 15" o:spid="_x0000_s1039" type="#_x0000_t75" style="position:absolute;left:56891;top:12428;width:2006;height:21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">
                  <v:imagedata r:id="rId31" o:title=""/>
                </v:shape>
                <v:shape id="Picture 16" o:spid="_x0000_s1040" type="#_x0000_t75" style="position:absolute;left:43400;top:26219;width:2768;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">
                  <v:imagedata r:id="rId33" o:title=""/>
                </v:shape>
                <v:shape id="Picture 17" o:spid="_x0000_s1041" type="#_x0000_t75" style="position:absolute;left:43781;top:34395;width:2768;height:20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">
                  <v:imagedata r:id="rId33" o:title=""/>
                </v:shape>
                <v:shape id="Picture 19" o:spid="_x0000_s1042" type="#_x0000_t75" style="position:absolute;left:56447;top:22478;width:2769;height:20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">
                  <v:imagedata r:id="rId33" o:title=""/>
                </v:shape>
                <v:shape id="Picture 20" o:spid="_x0000_s1043" type="#_x0000_t75" style="position:absolute;left:6074;top:11004;width:2769;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">
                  <v:imagedata r:id="rId33" o:title=""/>
                </v:shape>
                <v:shape id="Picture 23" o:spid="_x0000_s1044" type="#_x0000_t75" style="position:absolute;left:33999;top:8454;width:2769;height:2032;rotation:-37822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">
                  <v:imagedata r:id="rId33" o:title=""/>
                </v:shape>
                <v:shape id="Picture 24" o:spid="_x0000_s1045" type="#_x0000_t75" style="position:absolute;left:44149;top:30041;width:2000;height:2172;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">
                  <v:imagedata r:id="rId31" o:title=""/>
                </v:shape>
                <v:shape id="Picture 25" o:spid="_x0000_s1046" type="#_x0000_t75" style="position:absolute;left:18516;top:9205;width:2768;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">
                  <v:imagedata r:id="rId33" o:title=""/>
                </v:shape>
                <v:shape id="Picture 26" o:spid="_x0000_s1047" type="#_x0000_t75" style="position:absolute;left:36997;top:3657;width:2769;height:2032;rotation:-37822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">
                  <v:imagedata r:id="rId33" o:title=""/>
                </v:shape>
                <v:shape id="Picture 28" o:spid="_x0000_s1048" type="#_x0000_t75" style="position:absolute;left:6898;top:13777;width:2007;height:21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">
                  <v:imagedata r:id="rId31" o:title=""/>
                </v:shape>
                <v:shape id="Picture 30" o:spid="_x0000_s1049" type="#_x0000_t75" style="position:absolute;left:21045;top:28995;width:2000;height:2171;rotation:3896128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">
                  <v:imagedata r:id="rId31" o:title=""/>
                </v:shape>
                <v:shape id="Picture 31" o:spid="_x0000_s1050" type="#_x0000_t75" style="position:absolute;left:27473;top:31278;width:2000;height:2171;rotation:5560843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">
                  <v:imagedata r:id="rId31" o:title=""/>
                </v:shape>
              </v:group>
            </w:pict>
          </mc:Fallback>
        </mc:AlternateContent>
      </w:r>
      <w:r w:rsidR="002C02C2">
        <w:t>Colour the trees and grasses on the riverbank dark green.</w:t>
      </w:r>
    </w:p>
    <w:p w14:paraId="15E45C1F" w14:textId="486FB76E" w:rsidR="00734F2E" w:rsidRDefault="00B40713">
      <w:pPr>
        <w:spacing w:after="0" w:line="240" w:lineRule="auto"/>
      </w:pPr>
      <w:r>
        <w:rPr>
          <w:noProof/>
        </w:rPr>
        <mc:AlternateContent>
          <mc:Choice Requires="wps">
            <w:drawing>
              <wp:anchor distT="0" distB="0" distL="114300" distR="114300" simplePos="0" relativeHeight="251663360" behindDoc="0" locked="0" layoutInCell="1" allowOverlap="1" wp14:anchorId="11CBFE9E" wp14:editId="220BF49A">
                <wp:simplePos x="0" y="0"/>
                <wp:positionH relativeFrom="margin">
                  <wp:posOffset>85726</wp:posOffset>
                </wp:positionH>
                <wp:positionV relativeFrom="paragraph">
                  <wp:posOffset>5378450</wp:posOffset>
                </wp:positionV>
                <wp:extent cx="6534150" cy="600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6534150" cy="600075"/>
                        </a:xfrm>
                        <a:prstGeom prst="rect">
                          <a:avLst/>
                        </a:prstGeom>
                        <a:solidFill>
                          <a:schemeClr val="lt1"/>
                        </a:solidFill>
                        <a:ln w="6350">
                          <a:solidFill>
                            <a:prstClr val="black"/>
                          </a:solidFill>
                        </a:ln>
                      </wps:spPr>
                      <wps:txbx>
                        <w:txbxContent>
                          <w:p w14:paraId="79CDD33E" w14:textId="75CE9983" w:rsidR="00B40713" w:rsidRDefault="00B40713" w:rsidP="007970BE">
                            <w:r>
                              <w:rPr>
                                <w:noProof/>
                              </w:rPr>
                              <w:drawing>
                                <wp:inline distT="0" distB="0" distL="0" distR="0" wp14:anchorId="2CB81BEB" wp14:editId="2E13C53D">
                                  <wp:extent cx="206375" cy="216535"/>
                                  <wp:effectExtent l="0" t="0" r="0" b="0"/>
                                  <wp:docPr id="2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06375" cy="216535"/>
                                          </a:xfrm>
                                          <a:prstGeom prst="rect">
                                            <a:avLst/>
                                          </a:prstGeom>
                                          <a:noFill/>
                                          <a:ln>
                                            <a:noFill/>
                                          </a:ln>
                                        </pic:spPr>
                                      </pic:pic>
                                    </a:graphicData>
                                  </a:graphic>
                                </wp:inline>
                              </w:drawing>
                            </w:r>
                            <w:r>
                              <w:t>evacuation sign</w:t>
                            </w:r>
                            <w:r w:rsidR="00A84D9E">
                              <w:t xml:space="preserve"> </w:t>
                            </w:r>
                            <w:r>
                              <w:t xml:space="preserve">  </w:t>
                            </w:r>
                            <w:r w:rsidRPr="002C02C2">
                              <w:rPr>
                                <w:noProof/>
                              </w:rPr>
                              <w:drawing>
                                <wp:inline distT="0" distB="0" distL="0" distR="0" wp14:anchorId="6BAF8DE2" wp14:editId="48E2FAAE">
                                  <wp:extent cx="337628" cy="253221"/>
                                  <wp:effectExtent l="0" t="0" r="0" b="1270"/>
                                  <wp:docPr id="93" name="Picture 93" descr="Kick Off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ck Off Team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090" cy="263318"/>
                                          </a:xfrm>
                                          <a:prstGeom prst="rect">
                                            <a:avLst/>
                                          </a:prstGeom>
                                          <a:noFill/>
                                          <a:ln>
                                            <a:noFill/>
                                          </a:ln>
                                        </pic:spPr>
                                      </pic:pic>
                                    </a:graphicData>
                                  </a:graphic>
                                </wp:inline>
                              </w:drawing>
                            </w:r>
                            <w:r>
                              <w:t>car</w:t>
                            </w:r>
                            <w:r w:rsidR="00A84D9E">
                              <w:t xml:space="preserve"> </w:t>
                            </w:r>
                            <w:r>
                              <w:t xml:space="preserve">  </w:t>
                            </w:r>
                            <w:r w:rsidRPr="002C02C2">
                              <w:fldChar w:fldCharType="begin"/>
                            </w:r>
                            <w:r w:rsidR="00464338">
                              <w:instrText xml:space="preserve"> INCLUDEPICTURE "C:\\var\\folders\\v7\\bc1jnsyj1qg00b4rb_7hhf240000gn\\T\\com.microsoft.Word\\WebArchiveCopyPasteTempFiles\\images?q=tbnANd9GcQLY4b7TMZWJieBdeTwBkqsZQVB3pfy1VOhJd-eSDxTvJ48JUjLnQ" \* MERGEFORMAT </w:instrText>
                            </w:r>
                            <w:r w:rsidRPr="002C02C2">
                              <w:fldChar w:fldCharType="separate"/>
                            </w:r>
                            <w:r w:rsidRPr="002C02C2">
                              <w:rPr>
                                <w:noProof/>
                              </w:rPr>
                              <w:drawing>
                                <wp:inline distT="0" distB="0" distL="0" distR="0" wp14:anchorId="7285BDA0" wp14:editId="0FC889B5">
                                  <wp:extent cx="864224" cy="250427"/>
                                  <wp:effectExtent l="25400" t="38100" r="25400" b="29210"/>
                                  <wp:docPr id="94" name="Picture 94" descr="Image result for horse floa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horse float clip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907382" cy="262933"/>
                                          </a:xfrm>
                                          <a:prstGeom prst="rect">
                                            <a:avLst/>
                                          </a:prstGeom>
                                          <a:noFill/>
                                          <a:ln>
                                            <a:noFill/>
                                          </a:ln>
                                          <a:scene3d>
                                            <a:camera prst="orthographicFront">
                                              <a:rot lat="0" lon="20999997" rev="0"/>
                                            </a:camera>
                                            <a:lightRig rig="threePt" dir="t"/>
                                          </a:scene3d>
                                        </pic:spPr>
                                      </pic:pic>
                                    </a:graphicData>
                                  </a:graphic>
                                </wp:inline>
                              </w:drawing>
                            </w:r>
                            <w:r w:rsidRPr="002C02C2">
                              <w:fldChar w:fldCharType="end"/>
                            </w:r>
                            <w:r>
                              <w:t xml:space="preserve"> </w:t>
                            </w:r>
                            <w:proofErr w:type="spellStart"/>
                            <w:r>
                              <w:t>horsefloat</w:t>
                            </w:r>
                            <w:proofErr w:type="spellEnd"/>
                            <w:r>
                              <w:t xml:space="preserve"> and </w:t>
                            </w:r>
                            <w:r w:rsidR="0029584E">
                              <w:t>ute</w:t>
                            </w:r>
                            <w:r w:rsidR="00A84D9E">
                              <w:t xml:space="preserve"> </w:t>
                            </w:r>
                            <w:r w:rsidR="0029584E">
                              <w:t xml:space="preserve"> </w:t>
                            </w:r>
                            <w:r>
                              <w:t xml:space="preserve"> </w:t>
                            </w:r>
                            <w:r w:rsidR="007970BE">
                              <w:rPr>
                                <w:noProof/>
                              </w:rPr>
                              <w:drawing>
                                <wp:inline distT="0" distB="0" distL="0" distR="0" wp14:anchorId="34D65D0C" wp14:editId="117BBCF6">
                                  <wp:extent cx="514350" cy="381130"/>
                                  <wp:effectExtent l="0" t="0" r="0" b="0"/>
                                  <wp:docPr id="40" name="Picture 40" descr="Image result for clip art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 art school b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322" cy="384073"/>
                                          </a:xfrm>
                                          <a:prstGeom prst="rect">
                                            <a:avLst/>
                                          </a:prstGeom>
                                          <a:noFill/>
                                          <a:ln>
                                            <a:noFill/>
                                          </a:ln>
                                        </pic:spPr>
                                      </pic:pic>
                                    </a:graphicData>
                                  </a:graphic>
                                </wp:inline>
                              </w:drawing>
                            </w:r>
                            <w:r w:rsidR="001B3AB4">
                              <w:t>school bus</w:t>
                            </w:r>
                            <w:r w:rsidR="00A84D9E">
                              <w:t xml:space="preserve"> </w:t>
                            </w:r>
                            <w:r w:rsidR="007970BE">
                              <w:t xml:space="preserve">  </w:t>
                            </w:r>
                            <w:r w:rsidR="007970BE">
                              <w:rPr>
                                <w:noProof/>
                              </w:rPr>
                              <w:drawing>
                                <wp:inline distT="0" distB="0" distL="0" distR="0" wp14:anchorId="6FF36859" wp14:editId="272A0BE5">
                                  <wp:extent cx="485775" cy="355799"/>
                                  <wp:effectExtent l="0" t="0" r="0" b="6350"/>
                                  <wp:docPr id="39" name="Picture 39" descr="Image result for clip ar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tru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369" cy="358431"/>
                                          </a:xfrm>
                                          <a:prstGeom prst="rect">
                                            <a:avLst/>
                                          </a:prstGeom>
                                          <a:noFill/>
                                          <a:ln>
                                            <a:noFill/>
                                          </a:ln>
                                        </pic:spPr>
                                      </pic:pic>
                                    </a:graphicData>
                                  </a:graphic>
                                </wp:inline>
                              </w:drawing>
                            </w:r>
                            <w:r w:rsidR="007970BE">
                              <w:t>truck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FE9E" id="Text Box 36" o:spid="_x0000_s1027" type="#_x0000_t202" style="position:absolute;margin-left:6.75pt;margin-top:423.5pt;width:514.5pt;height:4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" fillcolor="white [3201]" strokeweight=".5pt">
                <v:textbox>
                  <w:txbxContent>
                    <w:p w14:paraId="79CDD33E" w14:textId="75CE9983" w:rsidR="00B40713" w:rsidRDefault="00B40713" w:rsidP="007970BE">
                      <w:r>
                        <w:rPr>
                          <w:noProof/>
                        </w:rPr>
                        <w:drawing>
                          <wp:inline distT="0" distB="0" distL="0" distR="0" wp14:anchorId="2CB81BEB" wp14:editId="2E13C53D">
                            <wp:extent cx="206375" cy="216535"/>
                            <wp:effectExtent l="0" t="0" r="0" b="0"/>
                            <wp:docPr id="2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206375" cy="216535"/>
                                    </a:xfrm>
                                    <a:prstGeom prst="rect">
                                      <a:avLst/>
                                    </a:prstGeom>
                                    <a:noFill/>
                                    <a:ln>
                                      <a:noFill/>
                                    </a:ln>
                                  </pic:spPr>
                                </pic:pic>
                              </a:graphicData>
                            </a:graphic>
                          </wp:inline>
                        </w:drawing>
                      </w:r>
                      <w:r>
                        <w:t>evacuation sign</w:t>
                      </w:r>
                      <w:r w:rsidR="00A84D9E">
                        <w:t xml:space="preserve"> </w:t>
                      </w:r>
                      <w:r>
                        <w:t xml:space="preserve">  </w:t>
                      </w:r>
                      <w:r w:rsidRPr="002C02C2">
                        <w:rPr>
                          <w:noProof/>
                        </w:rPr>
                        <w:drawing>
                          <wp:inline distT="0" distB="0" distL="0" distR="0" wp14:anchorId="6BAF8DE2" wp14:editId="48E2FAAE">
                            <wp:extent cx="337628" cy="253221"/>
                            <wp:effectExtent l="0" t="0" r="0" b="1270"/>
                            <wp:docPr id="93" name="Picture 93" descr="Kick Off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ck Off Team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090" cy="263318"/>
                                    </a:xfrm>
                                    <a:prstGeom prst="rect">
                                      <a:avLst/>
                                    </a:prstGeom>
                                    <a:noFill/>
                                    <a:ln>
                                      <a:noFill/>
                                    </a:ln>
                                  </pic:spPr>
                                </pic:pic>
                              </a:graphicData>
                            </a:graphic>
                          </wp:inline>
                        </w:drawing>
                      </w:r>
                      <w:r>
                        <w:t>car</w:t>
                      </w:r>
                      <w:r w:rsidR="00A84D9E">
                        <w:t xml:space="preserve"> </w:t>
                      </w:r>
                      <w:r>
                        <w:t xml:space="preserve">  </w:t>
                      </w:r>
                      <w:r w:rsidRPr="002C02C2">
                        <w:fldChar w:fldCharType="begin"/>
                      </w:r>
                      <w:r w:rsidR="00464338">
                        <w:instrText xml:space="preserve"> INCLUDEPICTURE "C:\\var\\folders\\v7\\bc1jnsyj1qg00b4rb_7hhf240000gn\\T\\com.microsoft.Word\\WebArchiveCopyPasteTempFiles\\images?q=tbnANd9GcQLY4b7TMZWJieBdeTwBkqsZQVB3pfy1VOhJd-eSDxTvJ48JUjLnQ" \* MERGEFORMAT </w:instrText>
                      </w:r>
                      <w:r w:rsidRPr="002C02C2">
                        <w:fldChar w:fldCharType="separate"/>
                      </w:r>
                      <w:r w:rsidRPr="002C02C2">
                        <w:rPr>
                          <w:noProof/>
                        </w:rPr>
                        <w:drawing>
                          <wp:inline distT="0" distB="0" distL="0" distR="0" wp14:anchorId="7285BDA0" wp14:editId="0FC889B5">
                            <wp:extent cx="864224" cy="250427"/>
                            <wp:effectExtent l="25400" t="38100" r="25400" b="29210"/>
                            <wp:docPr id="94" name="Picture 94" descr="Image result for horse floa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horse float clip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907382" cy="262933"/>
                                    </a:xfrm>
                                    <a:prstGeom prst="rect">
                                      <a:avLst/>
                                    </a:prstGeom>
                                    <a:noFill/>
                                    <a:ln>
                                      <a:noFill/>
                                    </a:ln>
                                    <a:scene3d>
                                      <a:camera prst="orthographicFront">
                                        <a:rot lat="0" lon="20999997" rev="0"/>
                                      </a:camera>
                                      <a:lightRig rig="threePt" dir="t"/>
                                    </a:scene3d>
                                  </pic:spPr>
                                </pic:pic>
                              </a:graphicData>
                            </a:graphic>
                          </wp:inline>
                        </w:drawing>
                      </w:r>
                      <w:r w:rsidRPr="002C02C2">
                        <w:fldChar w:fldCharType="end"/>
                      </w:r>
                      <w:r>
                        <w:t xml:space="preserve"> </w:t>
                      </w:r>
                      <w:proofErr w:type="spellStart"/>
                      <w:r>
                        <w:t>horsefloat</w:t>
                      </w:r>
                      <w:proofErr w:type="spellEnd"/>
                      <w:r>
                        <w:t xml:space="preserve"> and </w:t>
                      </w:r>
                      <w:r w:rsidR="0029584E">
                        <w:t>ute</w:t>
                      </w:r>
                      <w:r w:rsidR="00A84D9E">
                        <w:t xml:space="preserve"> </w:t>
                      </w:r>
                      <w:r w:rsidR="0029584E">
                        <w:t xml:space="preserve"> </w:t>
                      </w:r>
                      <w:r>
                        <w:t xml:space="preserve"> </w:t>
                      </w:r>
                      <w:r w:rsidR="007970BE">
                        <w:rPr>
                          <w:noProof/>
                        </w:rPr>
                        <w:drawing>
                          <wp:inline distT="0" distB="0" distL="0" distR="0" wp14:anchorId="34D65D0C" wp14:editId="117BBCF6">
                            <wp:extent cx="514350" cy="381130"/>
                            <wp:effectExtent l="0" t="0" r="0" b="0"/>
                            <wp:docPr id="40" name="Picture 40" descr="Image result for clip art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 art school bu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322" cy="384073"/>
                                    </a:xfrm>
                                    <a:prstGeom prst="rect">
                                      <a:avLst/>
                                    </a:prstGeom>
                                    <a:noFill/>
                                    <a:ln>
                                      <a:noFill/>
                                    </a:ln>
                                  </pic:spPr>
                                </pic:pic>
                              </a:graphicData>
                            </a:graphic>
                          </wp:inline>
                        </w:drawing>
                      </w:r>
                      <w:r w:rsidR="001B3AB4">
                        <w:t>school bus</w:t>
                      </w:r>
                      <w:r w:rsidR="00A84D9E">
                        <w:t xml:space="preserve"> </w:t>
                      </w:r>
                      <w:r w:rsidR="007970BE">
                        <w:t xml:space="preserve">  </w:t>
                      </w:r>
                      <w:r w:rsidR="007970BE">
                        <w:rPr>
                          <w:noProof/>
                        </w:rPr>
                        <w:drawing>
                          <wp:inline distT="0" distB="0" distL="0" distR="0" wp14:anchorId="6FF36859" wp14:editId="272A0BE5">
                            <wp:extent cx="485775" cy="355799"/>
                            <wp:effectExtent l="0" t="0" r="0" b="6350"/>
                            <wp:docPr id="39" name="Picture 39" descr="Image result for clip ar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tru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369" cy="358431"/>
                                    </a:xfrm>
                                    <a:prstGeom prst="rect">
                                      <a:avLst/>
                                    </a:prstGeom>
                                    <a:noFill/>
                                    <a:ln>
                                      <a:noFill/>
                                    </a:ln>
                                  </pic:spPr>
                                </pic:pic>
                              </a:graphicData>
                            </a:graphic>
                          </wp:inline>
                        </w:drawing>
                      </w:r>
                      <w:r w:rsidR="007970BE">
                        <w:t>truck</w:t>
                      </w:r>
                    </w:p>
                  </w:txbxContent>
                </v:textbox>
                <w10:wrap anchorx="margin"/>
              </v:shape>
            </w:pict>
          </mc:Fallback>
        </mc:AlternateContent>
      </w:r>
      <w:r w:rsidR="00734F2E">
        <w:br w:type="page"/>
      </w:r>
    </w:p>
    <w:p w14:paraId="5E9E936D" w14:textId="4A9907FD" w:rsidR="00734F2E" w:rsidRDefault="00734F2E" w:rsidP="00734F2E">
      <w:pPr>
        <w:pStyle w:val="Heading1"/>
      </w:pPr>
      <w:r>
        <w:lastRenderedPageBreak/>
        <w:t>R</w:t>
      </w:r>
      <w:r w:rsidRPr="002C45C7">
        <w:t xml:space="preserve">esource </w:t>
      </w:r>
      <w:r>
        <w:t>1</w:t>
      </w:r>
      <w:r w:rsidRPr="002C45C7">
        <w:t xml:space="preserve">– </w:t>
      </w:r>
      <w:r>
        <w:t>Flood E</w:t>
      </w:r>
      <w:r w:rsidRPr="002C45C7">
        <w:t xml:space="preserve">vacuation </w:t>
      </w:r>
      <w:r>
        <w:t>S</w:t>
      </w:r>
      <w:r w:rsidRPr="002C45C7">
        <w:t xml:space="preserve">ign </w:t>
      </w:r>
      <w:r>
        <w:t>S</w:t>
      </w:r>
      <w:r w:rsidRPr="002C45C7">
        <w:t>et</w:t>
      </w:r>
      <w:r>
        <w:t xml:space="preserve"> </w:t>
      </w:r>
    </w:p>
    <w:p w14:paraId="6BD45976" w14:textId="3431B2E2" w:rsidR="00C54863" w:rsidRPr="00C54863" w:rsidRDefault="00C54863" w:rsidP="00C54863">
      <w:r>
        <w:t>Create at least one set of each sign per class for Activity 3.3: Know How to Get Out</w:t>
      </w:r>
    </w:p>
    <w:p w14:paraId="0E1E8EF4" w14:textId="062B5105" w:rsidR="0029584E" w:rsidRDefault="00C54863" w:rsidP="00734F2E">
      <w:pPr>
        <w:spacing w:before="120" w:after="120"/>
        <w:rPr>
          <w:sz w:val="28"/>
          <w:szCs w:val="28"/>
        </w:rPr>
      </w:pPr>
      <w:r>
        <w:rPr>
          <w:noProof/>
        </w:rPr>
        <w:drawing>
          <wp:anchor distT="0" distB="0" distL="114300" distR="114300" simplePos="0" relativeHeight="251667456" behindDoc="0" locked="0" layoutInCell="1" allowOverlap="1" wp14:anchorId="34BD5968" wp14:editId="161F7416">
            <wp:simplePos x="0" y="0"/>
            <wp:positionH relativeFrom="margin">
              <wp:posOffset>5029200</wp:posOffset>
            </wp:positionH>
            <wp:positionV relativeFrom="margin">
              <wp:posOffset>736600</wp:posOffset>
            </wp:positionV>
            <wp:extent cx="1536700" cy="1524000"/>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7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338">
        <w:rPr>
          <w:noProof/>
        </w:rPr>
        <w:drawing>
          <wp:anchor distT="0" distB="0" distL="114300" distR="114300" simplePos="0" relativeHeight="251668480" behindDoc="1" locked="0" layoutInCell="1" allowOverlap="1" wp14:anchorId="09978C5E" wp14:editId="6E89B6D8">
            <wp:simplePos x="0" y="0"/>
            <wp:positionH relativeFrom="margin">
              <wp:posOffset>5027295</wp:posOffset>
            </wp:positionH>
            <wp:positionV relativeFrom="margin">
              <wp:posOffset>2260600</wp:posOffset>
            </wp:positionV>
            <wp:extent cx="1538605" cy="702310"/>
            <wp:effectExtent l="0" t="0" r="4445" b="2540"/>
            <wp:wrapTight wrapText="bothSides">
              <wp:wrapPolygon edited="0">
                <wp:start x="0" y="0"/>
                <wp:lineTo x="0" y="21092"/>
                <wp:lineTo x="21395" y="21092"/>
                <wp:lineTo x="2139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38605" cy="70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2E">
        <w:rPr>
          <w:noProof/>
          <w:sz w:val="28"/>
          <w:szCs w:val="28"/>
        </w:rPr>
        <w:drawing>
          <wp:inline distT="0" distB="0" distL="0" distR="0" wp14:anchorId="043F51E4" wp14:editId="0C353DD2">
            <wp:extent cx="3274873" cy="2262352"/>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9-24 16.52.3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2134" cy="2267368"/>
                    </a:xfrm>
                    <a:prstGeom prst="rect">
                      <a:avLst/>
                    </a:prstGeom>
                  </pic:spPr>
                </pic:pic>
              </a:graphicData>
            </a:graphic>
          </wp:inline>
        </w:drawing>
      </w:r>
      <w:r w:rsidR="0029584E">
        <w:rPr>
          <w:sz w:val="28"/>
          <w:szCs w:val="28"/>
        </w:rPr>
        <w:t xml:space="preserve"> </w:t>
      </w:r>
      <w:r w:rsidR="00734F2E">
        <w:rPr>
          <w:noProof/>
          <w:sz w:val="28"/>
          <w:szCs w:val="28"/>
        </w:rPr>
        <w:drawing>
          <wp:inline distT="0" distB="0" distL="0" distR="0" wp14:anchorId="71915849" wp14:editId="2B7EAF5C">
            <wp:extent cx="1575054" cy="22616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9-24 22.55.21.png"/>
                    <pic:cNvPicPr/>
                  </pic:nvPicPr>
                  <pic:blipFill>
                    <a:blip r:embed="rId41">
                      <a:extLst>
                        <a:ext uri="{28A0092B-C50C-407E-A947-70E740481C1C}">
                          <a14:useLocalDpi xmlns:a14="http://schemas.microsoft.com/office/drawing/2010/main" val="0"/>
                        </a:ext>
                      </a:extLst>
                    </a:blip>
                    <a:stretch>
                      <a:fillRect/>
                    </a:stretch>
                  </pic:blipFill>
                  <pic:spPr>
                    <a:xfrm>
                      <a:off x="0" y="0"/>
                      <a:ext cx="1575319" cy="2261997"/>
                    </a:xfrm>
                    <a:prstGeom prst="rect">
                      <a:avLst/>
                    </a:prstGeom>
                  </pic:spPr>
                </pic:pic>
              </a:graphicData>
            </a:graphic>
          </wp:inline>
        </w:drawing>
      </w:r>
    </w:p>
    <w:p w14:paraId="5CB6B6E4" w14:textId="3D6B883A" w:rsidR="0048076C" w:rsidRDefault="0048076C" w:rsidP="00734F2E">
      <w:pPr>
        <w:spacing w:before="120" w:after="120"/>
        <w:rPr>
          <w:i/>
          <w:iCs/>
          <w:noProof/>
        </w:rPr>
      </w:pPr>
      <w:r>
        <w:rPr>
          <w:i/>
          <w:iCs/>
          <w:noProof/>
        </w:rPr>
        <w:t>Sign located at the start of the flood evacuation route</w:t>
      </w:r>
      <w:r>
        <w:rPr>
          <w:i/>
          <w:iCs/>
          <w:noProof/>
        </w:rPr>
        <w:tab/>
        <w:t xml:space="preserve">     Signs indicating direction to turn at intersection</w:t>
      </w:r>
    </w:p>
    <w:p w14:paraId="6155E4E5" w14:textId="373B1E80" w:rsidR="00C54863" w:rsidRDefault="00C54863" w:rsidP="00734F2E">
      <w:pPr>
        <w:spacing w:before="120" w:after="120"/>
        <w:rPr>
          <w:i/>
          <w:iCs/>
          <w:noProof/>
        </w:rPr>
      </w:pPr>
    </w:p>
    <w:p w14:paraId="720DF142" w14:textId="1BED6C3C" w:rsidR="00C54863" w:rsidRDefault="00C54863" w:rsidP="00734F2E">
      <w:pPr>
        <w:spacing w:before="120" w:after="120"/>
        <w:rPr>
          <w:i/>
          <w:iCs/>
          <w:noProof/>
        </w:rPr>
      </w:pPr>
    </w:p>
    <w:p w14:paraId="7E5E0BFD" w14:textId="46CFD19B" w:rsidR="00C54863" w:rsidRDefault="00C54863" w:rsidP="00734F2E">
      <w:pPr>
        <w:spacing w:before="120" w:after="120"/>
        <w:rPr>
          <w:i/>
          <w:iCs/>
          <w:noProof/>
        </w:rPr>
      </w:pPr>
    </w:p>
    <w:p w14:paraId="2DA90844" w14:textId="77777777" w:rsidR="00C54863" w:rsidRPr="0048076C" w:rsidRDefault="00C54863" w:rsidP="00734F2E">
      <w:pPr>
        <w:spacing w:before="120" w:after="120"/>
        <w:rPr>
          <w:i/>
          <w:iCs/>
          <w:noProof/>
        </w:rPr>
      </w:pPr>
    </w:p>
    <w:p w14:paraId="5410547B" w14:textId="5E28C266" w:rsidR="00734F2E" w:rsidRDefault="00734F2E" w:rsidP="00734F2E">
      <w:pPr>
        <w:spacing w:before="120" w:after="120"/>
        <w:rPr>
          <w:sz w:val="28"/>
          <w:szCs w:val="28"/>
        </w:rPr>
      </w:pPr>
      <w:r>
        <w:rPr>
          <w:noProof/>
          <w:sz w:val="28"/>
          <w:szCs w:val="28"/>
        </w:rPr>
        <w:drawing>
          <wp:inline distT="0" distB="0" distL="0" distR="0" wp14:anchorId="516632D1" wp14:editId="58B86127">
            <wp:extent cx="1609411" cy="3181395"/>
            <wp:effectExtent l="127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9-24 16.51.28.pn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1622922" cy="3208102"/>
                    </a:xfrm>
                    <a:prstGeom prst="rect">
                      <a:avLst/>
                    </a:prstGeom>
                  </pic:spPr>
                </pic:pic>
              </a:graphicData>
            </a:graphic>
          </wp:inline>
        </w:drawing>
      </w:r>
      <w:r w:rsidR="0029584E">
        <w:rPr>
          <w:sz w:val="28"/>
          <w:szCs w:val="28"/>
        </w:rPr>
        <w:t xml:space="preserve"> </w:t>
      </w:r>
      <w:r>
        <w:rPr>
          <w:noProof/>
          <w:sz w:val="28"/>
          <w:szCs w:val="28"/>
        </w:rPr>
        <w:drawing>
          <wp:inline distT="0" distB="0" distL="0" distR="0" wp14:anchorId="3473FE38" wp14:editId="60EC7725">
            <wp:extent cx="1609411" cy="3181395"/>
            <wp:effectExtent l="1270" t="0" r="508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9-24 16.51.28.pn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1622922" cy="3208102"/>
                    </a:xfrm>
                    <a:prstGeom prst="rect">
                      <a:avLst/>
                    </a:prstGeom>
                  </pic:spPr>
                </pic:pic>
              </a:graphicData>
            </a:graphic>
          </wp:inline>
        </w:drawing>
      </w:r>
    </w:p>
    <w:p w14:paraId="2E4945A7" w14:textId="78FEF313" w:rsidR="0048076C" w:rsidRDefault="00AB4FD8" w:rsidP="00734F2E">
      <w:pPr>
        <w:spacing w:before="120" w:after="120"/>
        <w:rPr>
          <w:i/>
          <w:iCs/>
          <w:noProof/>
        </w:rPr>
      </w:pPr>
      <w:r>
        <w:rPr>
          <w:i/>
          <w:iCs/>
          <w:noProof/>
        </w:rPr>
        <w:t>Signs indicating you are following the correct route</w:t>
      </w:r>
    </w:p>
    <w:p w14:paraId="67C01E01" w14:textId="504C012D" w:rsidR="00C54863" w:rsidRDefault="00C54863" w:rsidP="00734F2E">
      <w:pPr>
        <w:spacing w:before="120" w:after="120"/>
        <w:rPr>
          <w:i/>
          <w:iCs/>
          <w:noProof/>
        </w:rPr>
      </w:pPr>
    </w:p>
    <w:p w14:paraId="0ED5FC02" w14:textId="42319857" w:rsidR="00C54863" w:rsidRDefault="00C54863" w:rsidP="00734F2E">
      <w:pPr>
        <w:spacing w:before="120" w:after="120"/>
        <w:rPr>
          <w:i/>
          <w:iCs/>
          <w:noProof/>
        </w:rPr>
      </w:pPr>
    </w:p>
    <w:p w14:paraId="03AE239E" w14:textId="77777777" w:rsidR="00C54863" w:rsidRPr="0048076C" w:rsidRDefault="00C54863" w:rsidP="00734F2E">
      <w:pPr>
        <w:spacing w:before="120" w:after="120"/>
        <w:rPr>
          <w:i/>
          <w:iCs/>
          <w:noProof/>
        </w:rPr>
      </w:pPr>
    </w:p>
    <w:p w14:paraId="53AB11DF" w14:textId="0224F8AC" w:rsidR="00734F2E" w:rsidRPr="004B41B1" w:rsidRDefault="00C54863" w:rsidP="00734F2E">
      <w:pPr>
        <w:spacing w:before="120" w:after="120"/>
        <w:rPr>
          <w:sz w:val="28"/>
          <w:szCs w:val="28"/>
        </w:rPr>
      </w:pPr>
      <w:r>
        <w:rPr>
          <w:noProof/>
        </w:rPr>
        <w:lastRenderedPageBreak/>
        <w:drawing>
          <wp:anchor distT="0" distB="0" distL="114300" distR="114300" simplePos="0" relativeHeight="251665408" behindDoc="0" locked="0" layoutInCell="1" allowOverlap="1" wp14:anchorId="19FA89AB" wp14:editId="2EC4ED1D">
            <wp:simplePos x="0" y="0"/>
            <wp:positionH relativeFrom="margin">
              <wp:posOffset>2233295</wp:posOffset>
            </wp:positionH>
            <wp:positionV relativeFrom="margin">
              <wp:posOffset>2943225</wp:posOffset>
            </wp:positionV>
            <wp:extent cx="2111375" cy="154876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11375" cy="1548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4384" behindDoc="0" locked="0" layoutInCell="1" allowOverlap="1" wp14:anchorId="3CCC3E8F" wp14:editId="6217F8C7">
            <wp:simplePos x="0" y="0"/>
            <wp:positionH relativeFrom="margin">
              <wp:posOffset>57150</wp:posOffset>
            </wp:positionH>
            <wp:positionV relativeFrom="margin">
              <wp:posOffset>2943225</wp:posOffset>
            </wp:positionV>
            <wp:extent cx="2109470" cy="1548765"/>
            <wp:effectExtent l="0" t="0" r="508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9-24 16.52.04.png"/>
                    <pic:cNvPicPr/>
                  </pic:nvPicPr>
                  <pic:blipFill>
                    <a:blip r:embed="rId44">
                      <a:extLst>
                        <a:ext uri="{28A0092B-C50C-407E-A947-70E740481C1C}">
                          <a14:useLocalDpi xmlns:a14="http://schemas.microsoft.com/office/drawing/2010/main" val="0"/>
                        </a:ext>
                      </a:extLst>
                    </a:blip>
                    <a:stretch>
                      <a:fillRect/>
                    </a:stretch>
                  </pic:blipFill>
                  <pic:spPr>
                    <a:xfrm>
                      <a:off x="0" y="0"/>
                      <a:ext cx="2109470" cy="1548765"/>
                    </a:xfrm>
                    <a:prstGeom prst="rect">
                      <a:avLst/>
                    </a:prstGeom>
                  </pic:spPr>
                </pic:pic>
              </a:graphicData>
            </a:graphic>
          </wp:anchor>
        </w:drawing>
      </w:r>
      <w:r w:rsidR="00734F2E">
        <w:rPr>
          <w:noProof/>
          <w:sz w:val="28"/>
          <w:szCs w:val="28"/>
        </w:rPr>
        <w:drawing>
          <wp:inline distT="0" distB="0" distL="0" distR="0" wp14:anchorId="6AA3A73F" wp14:editId="23540FCE">
            <wp:extent cx="1720184" cy="1610807"/>
            <wp:effectExtent l="381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9-24 16.51.43.pn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1749430" cy="1638194"/>
                    </a:xfrm>
                    <a:prstGeom prst="rect">
                      <a:avLst/>
                    </a:prstGeom>
                  </pic:spPr>
                </pic:pic>
              </a:graphicData>
            </a:graphic>
          </wp:inline>
        </w:drawing>
      </w:r>
      <w:r w:rsidR="00734F2E">
        <w:rPr>
          <w:noProof/>
          <w:sz w:val="28"/>
          <w:szCs w:val="28"/>
        </w:rPr>
        <w:drawing>
          <wp:inline distT="0" distB="0" distL="0" distR="0" wp14:anchorId="6AEF053C" wp14:editId="6EA8BFDC">
            <wp:extent cx="1720184" cy="1610807"/>
            <wp:effectExtent l="381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9-24 16.51.43.pn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1749430" cy="1638194"/>
                    </a:xfrm>
                    <a:prstGeom prst="rect">
                      <a:avLst/>
                    </a:prstGeom>
                  </pic:spPr>
                </pic:pic>
              </a:graphicData>
            </a:graphic>
          </wp:inline>
        </w:drawing>
      </w:r>
      <w:r w:rsidR="00734F2E">
        <w:rPr>
          <w:noProof/>
          <w:sz w:val="28"/>
          <w:szCs w:val="28"/>
        </w:rPr>
        <w:drawing>
          <wp:inline distT="0" distB="0" distL="0" distR="0" wp14:anchorId="5AD55EDF" wp14:editId="46A565E8">
            <wp:extent cx="1720184" cy="1610807"/>
            <wp:effectExtent l="381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9-24 16.51.43.pn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1749430" cy="1638194"/>
                    </a:xfrm>
                    <a:prstGeom prst="rect">
                      <a:avLst/>
                    </a:prstGeom>
                  </pic:spPr>
                </pic:pic>
              </a:graphicData>
            </a:graphic>
          </wp:inline>
        </w:drawing>
      </w:r>
      <w:r w:rsidR="00734F2E">
        <w:rPr>
          <w:noProof/>
          <w:sz w:val="28"/>
          <w:szCs w:val="28"/>
        </w:rPr>
        <w:drawing>
          <wp:inline distT="0" distB="0" distL="0" distR="0" wp14:anchorId="52434767" wp14:editId="7A171740">
            <wp:extent cx="1720184" cy="1610807"/>
            <wp:effectExtent l="381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9-24 16.51.43.pn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1749430" cy="1638194"/>
                    </a:xfrm>
                    <a:prstGeom prst="rect">
                      <a:avLst/>
                    </a:prstGeom>
                  </pic:spPr>
                </pic:pic>
              </a:graphicData>
            </a:graphic>
          </wp:inline>
        </w:drawing>
      </w:r>
    </w:p>
    <w:p w14:paraId="0920670B" w14:textId="0B004F55" w:rsidR="00AB4FD8" w:rsidRPr="00AB4FD8" w:rsidRDefault="00AB4FD8" w:rsidP="00734F2E">
      <w:pPr>
        <w:spacing w:before="120" w:after="120" w:line="240" w:lineRule="auto"/>
        <w:rPr>
          <w:i/>
          <w:iCs/>
          <w:noProof/>
        </w:rPr>
      </w:pPr>
      <w:r>
        <w:rPr>
          <w:i/>
          <w:iCs/>
          <w:noProof/>
        </w:rPr>
        <w:t xml:space="preserve">Signs indicating you are following the correct route </w:t>
      </w:r>
    </w:p>
    <w:p w14:paraId="07AC32D1" w14:textId="662FAA8C" w:rsidR="00734F2E" w:rsidRDefault="0029584E" w:rsidP="00734F2E">
      <w:pPr>
        <w:spacing w:before="120" w:after="120" w:line="240" w:lineRule="auto"/>
      </w:pPr>
      <w:r>
        <w:t xml:space="preserve">  </w:t>
      </w:r>
      <w:r w:rsidR="00AB4FD8">
        <w:rPr>
          <w:noProof/>
          <w:sz w:val="28"/>
          <w:szCs w:val="28"/>
        </w:rPr>
        <w:t xml:space="preserve">                      </w:t>
      </w:r>
    </w:p>
    <w:p w14:paraId="33215ECD" w14:textId="77777777" w:rsidR="00C54863" w:rsidRDefault="00C54863" w:rsidP="00734F2E">
      <w:pPr>
        <w:spacing w:before="120" w:after="120" w:line="240" w:lineRule="auto"/>
        <w:rPr>
          <w:i/>
          <w:iCs/>
        </w:rPr>
      </w:pPr>
    </w:p>
    <w:p w14:paraId="5A151389" w14:textId="77777777" w:rsidR="00C54863" w:rsidRDefault="00C54863" w:rsidP="00734F2E">
      <w:pPr>
        <w:spacing w:before="120" w:after="120" w:line="240" w:lineRule="auto"/>
        <w:rPr>
          <w:i/>
          <w:iCs/>
        </w:rPr>
      </w:pPr>
    </w:p>
    <w:p w14:paraId="64D25116" w14:textId="65178ECE" w:rsidR="00C54863" w:rsidRDefault="00C54863" w:rsidP="00734F2E">
      <w:pPr>
        <w:spacing w:before="120" w:after="120" w:line="240" w:lineRule="auto"/>
        <w:rPr>
          <w:i/>
          <w:iCs/>
        </w:rPr>
      </w:pPr>
      <w:r>
        <w:rPr>
          <w:noProof/>
          <w:sz w:val="28"/>
          <w:szCs w:val="28"/>
        </w:rPr>
        <w:drawing>
          <wp:anchor distT="0" distB="0" distL="114300" distR="114300" simplePos="0" relativeHeight="251666432" behindDoc="0" locked="0" layoutInCell="1" allowOverlap="1" wp14:anchorId="0F18F640" wp14:editId="7EE13DD9">
            <wp:simplePos x="0" y="0"/>
            <wp:positionH relativeFrom="margin">
              <wp:posOffset>4460875</wp:posOffset>
            </wp:positionH>
            <wp:positionV relativeFrom="margin">
              <wp:posOffset>2924175</wp:posOffset>
            </wp:positionV>
            <wp:extent cx="2109470" cy="1548765"/>
            <wp:effectExtent l="0" t="0" r="5080" b="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9-24 16.52.04.png"/>
                    <pic:cNvPicPr/>
                  </pic:nvPicPr>
                  <pic:blipFill>
                    <a:blip r:embed="rId44">
                      <a:extLst>
                        <a:ext uri="{28A0092B-C50C-407E-A947-70E740481C1C}">
                          <a14:useLocalDpi xmlns:a14="http://schemas.microsoft.com/office/drawing/2010/main" val="0"/>
                        </a:ext>
                      </a:extLst>
                    </a:blip>
                    <a:stretch>
                      <a:fillRect/>
                    </a:stretch>
                  </pic:blipFill>
                  <pic:spPr>
                    <a:xfrm>
                      <a:off x="0" y="0"/>
                      <a:ext cx="2109470" cy="1548765"/>
                    </a:xfrm>
                    <a:prstGeom prst="rect">
                      <a:avLst/>
                    </a:prstGeom>
                  </pic:spPr>
                </pic:pic>
              </a:graphicData>
            </a:graphic>
          </wp:anchor>
        </w:drawing>
      </w:r>
    </w:p>
    <w:p w14:paraId="379E5733" w14:textId="77777777" w:rsidR="00C54863" w:rsidRDefault="00C54863" w:rsidP="00734F2E">
      <w:pPr>
        <w:spacing w:before="120" w:after="120" w:line="240" w:lineRule="auto"/>
        <w:rPr>
          <w:i/>
          <w:iCs/>
        </w:rPr>
      </w:pPr>
    </w:p>
    <w:p w14:paraId="0C37F7E1" w14:textId="22B3C19E" w:rsidR="00AB4FD8" w:rsidRPr="00AB4FD8" w:rsidRDefault="00AB4FD8" w:rsidP="00734F2E">
      <w:pPr>
        <w:spacing w:before="120" w:after="120" w:line="240" w:lineRule="auto"/>
        <w:rPr>
          <w:i/>
          <w:iCs/>
        </w:rPr>
      </w:pPr>
      <w:r>
        <w:rPr>
          <w:i/>
          <w:iCs/>
        </w:rPr>
        <w:t>Signs giving advance notice of a turn</w:t>
      </w:r>
    </w:p>
    <w:sectPr w:rsidR="00AB4FD8" w:rsidRPr="00AB4FD8" w:rsidSect="00664A92">
      <w:headerReference w:type="default" r:id="rId46"/>
      <w:footerReference w:type="default" r:id="rId47"/>
      <w:headerReference w:type="first" r:id="rId48"/>
      <w:footerReference w:type="first" r:id="rId49"/>
      <w:pgSz w:w="11900" w:h="16840"/>
      <w:pgMar w:top="1975" w:right="720" w:bottom="1490" w:left="720" w:header="426"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6EE6A" w14:textId="77777777" w:rsidR="000E6E8B" w:rsidRDefault="000E6E8B" w:rsidP="00446B8D">
      <w:r>
        <w:separator/>
      </w:r>
    </w:p>
    <w:p w14:paraId="06F54768" w14:textId="77777777" w:rsidR="000E6E8B" w:rsidRDefault="000E6E8B" w:rsidP="00446B8D"/>
  </w:endnote>
  <w:endnote w:type="continuationSeparator" w:id="0">
    <w:p w14:paraId="2B360508" w14:textId="77777777" w:rsidR="000E6E8B" w:rsidRDefault="000E6E8B" w:rsidP="00446B8D">
      <w:r>
        <w:continuationSeparator/>
      </w:r>
    </w:p>
    <w:p w14:paraId="526BC851" w14:textId="77777777" w:rsidR="000E6E8B" w:rsidRDefault="000E6E8B" w:rsidP="00446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Brevia">
    <w:altName w:val="Calibri"/>
    <w:panose1 w:val="00000000000000000000"/>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8234" w14:textId="09C099EC" w:rsidR="00225484" w:rsidRPr="00CE436E" w:rsidRDefault="00114DEB" w:rsidP="00CE436E">
    <w:pPr>
      <w:pStyle w:val="Footer"/>
      <w:spacing w:after="0"/>
      <w:jc w:val="center"/>
      <w:rPr>
        <w:color w:val="FFFFFF" w:themeColor="background1"/>
      </w:rPr>
    </w:pPr>
    <w:r w:rsidRPr="00CE436E">
      <w:rPr>
        <w:noProof/>
        <w:color w:val="FFFFFF" w:themeColor="background1"/>
        <w:lang w:val="en-AU" w:eastAsia="en-AU"/>
      </w:rPr>
      <w:drawing>
        <wp:anchor distT="0" distB="0" distL="114300" distR="114300" simplePos="0" relativeHeight="251662336" behindDoc="1" locked="0" layoutInCell="1" allowOverlap="1" wp14:anchorId="78B3CBE4" wp14:editId="1E9BAE0C">
          <wp:simplePos x="0" y="0"/>
          <wp:positionH relativeFrom="column">
            <wp:posOffset>-221615</wp:posOffset>
          </wp:positionH>
          <wp:positionV relativeFrom="paragraph">
            <wp:posOffset>-181321</wp:posOffset>
          </wp:positionV>
          <wp:extent cx="480400" cy="519229"/>
          <wp:effectExtent l="0" t="0" r="254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aratah-nsw-government-reverse-png-logo.png"/>
                  <pic:cNvPicPr/>
                </pic:nvPicPr>
                <pic:blipFill>
                  <a:blip r:embed="rId1">
                    <a:extLst>
                      <a:ext uri="{28A0092B-C50C-407E-A947-70E740481C1C}">
                        <a14:useLocalDpi xmlns:a14="http://schemas.microsoft.com/office/drawing/2010/main" val="0"/>
                      </a:ext>
                    </a:extLst>
                  </a:blip>
                  <a:stretch>
                    <a:fillRect/>
                  </a:stretch>
                </pic:blipFill>
                <pic:spPr>
                  <a:xfrm>
                    <a:off x="0" y="0"/>
                    <a:ext cx="480400" cy="519229"/>
                  </a:xfrm>
                  <a:prstGeom prst="rect">
                    <a:avLst/>
                  </a:prstGeom>
                </pic:spPr>
              </pic:pic>
            </a:graphicData>
          </a:graphic>
          <wp14:sizeRelH relativeFrom="margin">
            <wp14:pctWidth>0</wp14:pctWidth>
          </wp14:sizeRelH>
          <wp14:sizeRelV relativeFrom="margin">
            <wp14:pctHeight>0</wp14:pctHeight>
          </wp14:sizeRelV>
        </wp:anchor>
      </w:drawing>
    </w:r>
    <w:r w:rsidR="00225484" w:rsidRPr="00CE436E">
      <w:rPr>
        <w:color w:val="FFFFFF" w:themeColor="background1"/>
      </w:rPr>
      <w:t xml:space="preserve">Page </w:t>
    </w:r>
    <w:r w:rsidR="00225484" w:rsidRPr="00CE436E">
      <w:rPr>
        <w:color w:val="FFFFFF" w:themeColor="background1"/>
      </w:rPr>
      <w:fldChar w:fldCharType="begin"/>
    </w:r>
    <w:r w:rsidR="00225484" w:rsidRPr="00CE436E">
      <w:rPr>
        <w:color w:val="FFFFFF" w:themeColor="background1"/>
      </w:rPr>
      <w:instrText xml:space="preserve"> PAGE   \* MERGEFORMAT </w:instrText>
    </w:r>
    <w:r w:rsidR="00225484" w:rsidRPr="00CE436E">
      <w:rPr>
        <w:color w:val="FFFFFF" w:themeColor="background1"/>
      </w:rPr>
      <w:fldChar w:fldCharType="separate"/>
    </w:r>
    <w:r w:rsidRPr="00CE436E">
      <w:rPr>
        <w:noProof/>
        <w:color w:val="FFFFFF" w:themeColor="background1"/>
      </w:rPr>
      <w:t>3</w:t>
    </w:r>
    <w:r w:rsidR="00225484" w:rsidRPr="00CE436E">
      <w:rPr>
        <w:noProof/>
        <w:color w:val="FFFFFF" w:themeColor="background1"/>
      </w:rPr>
      <w:fldChar w:fldCharType="end"/>
    </w:r>
  </w:p>
  <w:p w14:paraId="21219678" w14:textId="77777777" w:rsidR="005C4F6C" w:rsidRDefault="005C4F6C" w:rsidP="00446B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9FC8" w14:textId="77777777" w:rsidR="00896484" w:rsidRDefault="0070781E" w:rsidP="00446B8D">
    <w:pPr>
      <w:pStyle w:val="Footer"/>
    </w:pPr>
    <w:r w:rsidRPr="006A5D59">
      <w:t xml:space="preserve">Document footer | Version | Page </w:t>
    </w:r>
    <w:r w:rsidRPr="006A5D59">
      <w:fldChar w:fldCharType="begin"/>
    </w:r>
    <w:r w:rsidRPr="006A5D59">
      <w:instrText xml:space="preserve"> PAGE   \* MERGEFORMAT </w:instrText>
    </w:r>
    <w:r w:rsidRPr="006A5D59">
      <w:fldChar w:fldCharType="separate"/>
    </w:r>
    <w:r w:rsidR="006A5D59">
      <w:rPr>
        <w:noProof/>
      </w:rPr>
      <w:t>1</w:t>
    </w:r>
    <w:r w:rsidRPr="006A5D59">
      <w:rPr>
        <w:noProof/>
      </w:rPr>
      <w:fldChar w:fldCharType="end"/>
    </w:r>
    <w:r w:rsidR="00896484">
      <w:ptab w:relativeTo="margin" w:alignment="center" w:leader="none"/>
    </w:r>
    <w:r w:rsidR="00896484">
      <w:ptab w:relativeTo="margin" w:alignment="right" w:leader="none"/>
    </w:r>
  </w:p>
  <w:p w14:paraId="00097FA8" w14:textId="77777777" w:rsidR="005C4F6C" w:rsidRDefault="005C4F6C" w:rsidP="00446B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656BF" w14:textId="77777777" w:rsidR="000E6E8B" w:rsidRDefault="000E6E8B" w:rsidP="00446B8D">
      <w:r>
        <w:separator/>
      </w:r>
    </w:p>
    <w:p w14:paraId="393AA518" w14:textId="77777777" w:rsidR="000E6E8B" w:rsidRDefault="000E6E8B" w:rsidP="00446B8D"/>
  </w:footnote>
  <w:footnote w:type="continuationSeparator" w:id="0">
    <w:p w14:paraId="35EA21E0" w14:textId="77777777" w:rsidR="000E6E8B" w:rsidRDefault="000E6E8B" w:rsidP="00446B8D">
      <w:r>
        <w:continuationSeparator/>
      </w:r>
    </w:p>
    <w:p w14:paraId="72224EA9" w14:textId="77777777" w:rsidR="000E6E8B" w:rsidRDefault="000E6E8B" w:rsidP="00446B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3820B" w14:textId="06C51772" w:rsidR="00463346" w:rsidRPr="00441CAF" w:rsidRDefault="00CE436E" w:rsidP="00463346">
    <w:pPr>
      <w:pStyle w:val="Header"/>
      <w:spacing w:after="0"/>
      <w:rPr>
        <w:rFonts w:ascii="Brevia" w:hAnsi="Brevia"/>
        <w:i/>
        <w:iCs/>
        <w:sz w:val="28"/>
        <w:szCs w:val="28"/>
      </w:rPr>
    </w:pPr>
    <w:r w:rsidRPr="00441CAF">
      <w:rPr>
        <w:noProof/>
        <w:sz w:val="28"/>
        <w:szCs w:val="28"/>
        <w:lang w:eastAsia="en-AU"/>
      </w:rPr>
      <w:drawing>
        <wp:anchor distT="0" distB="0" distL="114300" distR="114300" simplePos="0" relativeHeight="251661312" behindDoc="1" locked="0" layoutInCell="1" allowOverlap="1" wp14:anchorId="4510BB2E" wp14:editId="7DB324B6">
          <wp:simplePos x="0" y="0"/>
          <wp:positionH relativeFrom="page">
            <wp:posOffset>-45267</wp:posOffset>
          </wp:positionH>
          <wp:positionV relativeFrom="page">
            <wp:posOffset>-172016</wp:posOffset>
          </wp:positionV>
          <wp:extent cx="7620635" cy="10864159"/>
          <wp:effectExtent l="0" t="0" r="0" b="0"/>
          <wp:wrapNone/>
          <wp:docPr id="27" name="Picture 27"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10864159"/>
                  </a:xfrm>
                  <a:prstGeom prst="rect">
                    <a:avLst/>
                  </a:prstGeom>
                  <a:noFill/>
                  <a:ln>
                    <a:noFill/>
                  </a:ln>
                </pic:spPr>
              </pic:pic>
            </a:graphicData>
          </a:graphic>
          <wp14:sizeRelH relativeFrom="page">
            <wp14:pctWidth>0</wp14:pctWidth>
          </wp14:sizeRelH>
          <wp14:sizeRelV relativeFrom="page">
            <wp14:pctHeight>0</wp14:pctHeight>
          </wp14:sizeRelV>
        </wp:anchor>
      </w:drawing>
    </w:r>
    <w:r w:rsidR="005F692B">
      <w:rPr>
        <w:rFonts w:ascii="Brevia" w:hAnsi="Brevia"/>
        <w:i/>
        <w:iCs/>
        <w:sz w:val="28"/>
        <w:szCs w:val="28"/>
        <w:lang w:val="en-AU"/>
      </w:rPr>
      <w:t xml:space="preserve">People and Places </w:t>
    </w:r>
  </w:p>
  <w:p w14:paraId="0040B20C" w14:textId="6271795D" w:rsidR="00463346" w:rsidRPr="00441CAF" w:rsidRDefault="005F692B" w:rsidP="00463346">
    <w:pPr>
      <w:pStyle w:val="Header"/>
      <w:spacing w:after="0"/>
      <w:rPr>
        <w:rFonts w:ascii="Brevia" w:hAnsi="Brevia"/>
        <w:sz w:val="28"/>
        <w:szCs w:val="28"/>
      </w:rPr>
    </w:pPr>
    <w:r>
      <w:rPr>
        <w:rFonts w:ascii="Brevia" w:hAnsi="Brevia"/>
        <w:sz w:val="28"/>
        <w:szCs w:val="28"/>
        <w:lang w:val="en-AU"/>
      </w:rPr>
      <w:t>Floods and Us in the</w:t>
    </w:r>
    <w:r w:rsidR="00463346" w:rsidRPr="00441CAF">
      <w:rPr>
        <w:rFonts w:ascii="Brevia" w:hAnsi="Brevia"/>
        <w:sz w:val="28"/>
        <w:szCs w:val="28"/>
      </w:rPr>
      <w:t xml:space="preserve"> Hawkesbury-Nepean Valley</w:t>
    </w:r>
  </w:p>
  <w:p w14:paraId="6820C55B" w14:textId="4A3922B9" w:rsidR="005C4F6C" w:rsidRPr="00441CAF" w:rsidRDefault="00463346" w:rsidP="00463346">
    <w:pPr>
      <w:pStyle w:val="Header"/>
      <w:spacing w:after="0"/>
      <w:rPr>
        <w:rFonts w:ascii="Brevia" w:hAnsi="Brevia"/>
        <w:sz w:val="28"/>
        <w:szCs w:val="28"/>
      </w:rPr>
    </w:pPr>
    <w:r w:rsidRPr="00441CAF">
      <w:rPr>
        <w:rFonts w:ascii="Brevia" w:hAnsi="Brevia"/>
        <w:sz w:val="28"/>
        <w:szCs w:val="28"/>
      </w:rPr>
      <w:t xml:space="preserve">Stage </w:t>
    </w:r>
    <w:r w:rsidR="005F692B">
      <w:rPr>
        <w:rFonts w:ascii="Brevia" w:hAnsi="Brevia"/>
        <w:sz w:val="28"/>
        <w:szCs w:val="28"/>
        <w:lang w:val="en-AU"/>
      </w:rPr>
      <w:t>1</w:t>
    </w:r>
    <w:r w:rsidRPr="00441CAF">
      <w:rPr>
        <w:rFonts w:ascii="Brevia" w:hAnsi="Brevia"/>
        <w:sz w:val="28"/>
        <w:szCs w:val="28"/>
      </w:rPr>
      <w:t xml:space="preserve"> Geography Resources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1E32" w14:textId="77777777" w:rsidR="0070781E" w:rsidRDefault="0070781E" w:rsidP="00446B8D">
    <w:pPr>
      <w:pStyle w:val="Header"/>
    </w:pPr>
  </w:p>
  <w:p w14:paraId="402F4040" w14:textId="77777777" w:rsidR="0070781E" w:rsidRDefault="0070781E" w:rsidP="00446B8D">
    <w:pPr>
      <w:pStyle w:val="Header"/>
    </w:pPr>
  </w:p>
  <w:p w14:paraId="6FC0BA27" w14:textId="77777777" w:rsidR="00A62816" w:rsidRPr="0070781E" w:rsidRDefault="0070781E" w:rsidP="00446B8D">
    <w:pPr>
      <w:pStyle w:val="Header"/>
    </w:pPr>
    <w:r w:rsidRPr="0070781E">
      <w:rPr>
        <w:noProof/>
        <w:lang w:val="en-AU" w:eastAsia="en-AU"/>
      </w:rPr>
      <w:drawing>
        <wp:anchor distT="0" distB="0" distL="114300" distR="114300" simplePos="0" relativeHeight="251659264" behindDoc="1" locked="0" layoutInCell="1" allowOverlap="1" wp14:anchorId="728AC76D" wp14:editId="511199AE">
          <wp:simplePos x="0" y="0"/>
          <wp:positionH relativeFrom="page">
            <wp:align>left</wp:align>
          </wp:positionH>
          <wp:positionV relativeFrom="page">
            <wp:align>top</wp:align>
          </wp:positionV>
          <wp:extent cx="7620635" cy="10774045"/>
          <wp:effectExtent l="0" t="0" r="0" b="8255"/>
          <wp:wrapNone/>
          <wp:docPr id="29" name="Picture 29"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1077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81E">
      <w:t>Page Title</w:t>
    </w:r>
    <w:r w:rsidR="004807BC" w:rsidRPr="0070781E">
      <w:tab/>
    </w:r>
  </w:p>
  <w:p w14:paraId="6A06467D" w14:textId="77777777" w:rsidR="005C4F6C" w:rsidRDefault="005C4F6C" w:rsidP="00446B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80D"/>
    <w:multiLevelType w:val="hybridMultilevel"/>
    <w:tmpl w:val="C5920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D0769"/>
    <w:multiLevelType w:val="hybridMultilevel"/>
    <w:tmpl w:val="DDDC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80EC2"/>
    <w:multiLevelType w:val="hybridMultilevel"/>
    <w:tmpl w:val="9176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B0773B"/>
    <w:multiLevelType w:val="hybridMultilevel"/>
    <w:tmpl w:val="8110A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3804B8"/>
    <w:multiLevelType w:val="hybridMultilevel"/>
    <w:tmpl w:val="6310CB7C"/>
    <w:lvl w:ilvl="0" w:tplc="C9BE1DEC">
      <w:start w:val="1"/>
      <w:numFmt w:val="bullet"/>
      <w:lvlText w:val=""/>
      <w:lvlJc w:val="left"/>
      <w:pPr>
        <w:ind w:left="720" w:hanging="360"/>
      </w:pPr>
      <w:rPr>
        <w:rFonts w:ascii="Wingdings" w:hAnsi="Wingdings" w:hint="default"/>
        <w:color w:val="F4870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2E45E2"/>
    <w:multiLevelType w:val="hybridMultilevel"/>
    <w:tmpl w:val="61D45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9B2947"/>
    <w:multiLevelType w:val="hybridMultilevel"/>
    <w:tmpl w:val="7BA4A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8639D6"/>
    <w:multiLevelType w:val="hybridMultilevel"/>
    <w:tmpl w:val="E9666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5089C"/>
    <w:multiLevelType w:val="hybridMultilevel"/>
    <w:tmpl w:val="004C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964A5"/>
    <w:multiLevelType w:val="hybridMultilevel"/>
    <w:tmpl w:val="90C8DC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D339BD"/>
    <w:multiLevelType w:val="hybridMultilevel"/>
    <w:tmpl w:val="66BC9EC2"/>
    <w:lvl w:ilvl="0" w:tplc="07603BB0">
      <w:start w:val="1"/>
      <w:numFmt w:val="bullet"/>
      <w:pStyle w:val="ListParagraph"/>
      <w:lvlText w:val=""/>
      <w:lvlJc w:val="left"/>
      <w:pPr>
        <w:ind w:left="720" w:hanging="360"/>
      </w:pPr>
      <w:rPr>
        <w:rFonts w:ascii="Wingdings" w:hAnsi="Wingdings" w:hint="default"/>
        <w:color w:val="F4870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0D78E1"/>
    <w:multiLevelType w:val="hybridMultilevel"/>
    <w:tmpl w:val="3F26ED8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B76CE"/>
    <w:multiLevelType w:val="hybridMultilevel"/>
    <w:tmpl w:val="2A685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50908"/>
    <w:multiLevelType w:val="hybridMultilevel"/>
    <w:tmpl w:val="36362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32C53"/>
    <w:multiLevelType w:val="hybridMultilevel"/>
    <w:tmpl w:val="2E108BAA"/>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9245F2"/>
    <w:multiLevelType w:val="hybridMultilevel"/>
    <w:tmpl w:val="2C2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114D36"/>
    <w:multiLevelType w:val="hybridMultilevel"/>
    <w:tmpl w:val="A8F09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637296"/>
    <w:multiLevelType w:val="hybridMultilevel"/>
    <w:tmpl w:val="59800796"/>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776DEE"/>
    <w:multiLevelType w:val="hybridMultilevel"/>
    <w:tmpl w:val="13A4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320880"/>
    <w:multiLevelType w:val="hybridMultilevel"/>
    <w:tmpl w:val="98DEE9C8"/>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401131"/>
    <w:multiLevelType w:val="hybridMultilevel"/>
    <w:tmpl w:val="4F80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A36B22"/>
    <w:multiLevelType w:val="hybridMultilevel"/>
    <w:tmpl w:val="67DC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64C16"/>
    <w:multiLevelType w:val="hybridMultilevel"/>
    <w:tmpl w:val="505A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DD1176"/>
    <w:multiLevelType w:val="hybridMultilevel"/>
    <w:tmpl w:val="7ACA3C96"/>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A36CF6"/>
    <w:multiLevelType w:val="hybridMultilevel"/>
    <w:tmpl w:val="7FDEFDD0"/>
    <w:lvl w:ilvl="0" w:tplc="FA6A6B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080FCE"/>
    <w:multiLevelType w:val="hybridMultilevel"/>
    <w:tmpl w:val="EBCA3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9C52EE"/>
    <w:multiLevelType w:val="hybridMultilevel"/>
    <w:tmpl w:val="9602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303168"/>
    <w:multiLevelType w:val="hybridMultilevel"/>
    <w:tmpl w:val="1FCE727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AA0766"/>
    <w:multiLevelType w:val="hybridMultilevel"/>
    <w:tmpl w:val="E6FCDEF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4B3A2D"/>
    <w:multiLevelType w:val="hybridMultilevel"/>
    <w:tmpl w:val="34F6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9C5F50"/>
    <w:multiLevelType w:val="hybridMultilevel"/>
    <w:tmpl w:val="B4BABE44"/>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3B190B"/>
    <w:multiLevelType w:val="hybridMultilevel"/>
    <w:tmpl w:val="D1569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0E4D09"/>
    <w:multiLevelType w:val="hybridMultilevel"/>
    <w:tmpl w:val="24BA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C35C80"/>
    <w:multiLevelType w:val="hybridMultilevel"/>
    <w:tmpl w:val="BC26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04146D"/>
    <w:multiLevelType w:val="hybridMultilevel"/>
    <w:tmpl w:val="9912C3DE"/>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19"/>
  </w:num>
  <w:num w:numId="4">
    <w:abstractNumId w:val="14"/>
  </w:num>
  <w:num w:numId="5">
    <w:abstractNumId w:val="24"/>
  </w:num>
  <w:num w:numId="6">
    <w:abstractNumId w:val="3"/>
  </w:num>
  <w:num w:numId="7">
    <w:abstractNumId w:val="25"/>
  </w:num>
  <w:num w:numId="8">
    <w:abstractNumId w:val="30"/>
  </w:num>
  <w:num w:numId="9">
    <w:abstractNumId w:val="18"/>
  </w:num>
  <w:num w:numId="10">
    <w:abstractNumId w:val="17"/>
  </w:num>
  <w:num w:numId="11">
    <w:abstractNumId w:val="27"/>
  </w:num>
  <w:num w:numId="12">
    <w:abstractNumId w:val="21"/>
  </w:num>
  <w:num w:numId="13">
    <w:abstractNumId w:val="28"/>
  </w:num>
  <w:num w:numId="14">
    <w:abstractNumId w:val="34"/>
  </w:num>
  <w:num w:numId="15">
    <w:abstractNumId w:val="32"/>
  </w:num>
  <w:num w:numId="16">
    <w:abstractNumId w:val="26"/>
  </w:num>
  <w:num w:numId="17">
    <w:abstractNumId w:val="2"/>
  </w:num>
  <w:num w:numId="18">
    <w:abstractNumId w:val="33"/>
  </w:num>
  <w:num w:numId="19">
    <w:abstractNumId w:val="11"/>
  </w:num>
  <w:num w:numId="20">
    <w:abstractNumId w:val="12"/>
  </w:num>
  <w:num w:numId="21">
    <w:abstractNumId w:val="7"/>
  </w:num>
  <w:num w:numId="22">
    <w:abstractNumId w:val="29"/>
  </w:num>
  <w:num w:numId="23">
    <w:abstractNumId w:val="8"/>
  </w:num>
  <w:num w:numId="24">
    <w:abstractNumId w:val="13"/>
  </w:num>
  <w:num w:numId="25">
    <w:abstractNumId w:val="1"/>
  </w:num>
  <w:num w:numId="26">
    <w:abstractNumId w:val="15"/>
  </w:num>
  <w:num w:numId="27">
    <w:abstractNumId w:val="20"/>
  </w:num>
  <w:num w:numId="28">
    <w:abstractNumId w:val="31"/>
  </w:num>
  <w:num w:numId="29">
    <w:abstractNumId w:val="9"/>
  </w:num>
  <w:num w:numId="30">
    <w:abstractNumId w:val="0"/>
  </w:num>
  <w:num w:numId="31">
    <w:abstractNumId w:val="6"/>
  </w:num>
  <w:num w:numId="32">
    <w:abstractNumId w:val="16"/>
  </w:num>
  <w:num w:numId="33">
    <w:abstractNumId w:val="5"/>
  </w:num>
  <w:num w:numId="34">
    <w:abstractNumId w:val="22"/>
  </w:num>
  <w:num w:numId="35">
    <w:abstractNumId w:val="10"/>
  </w:num>
  <w:num w:numId="3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594"/>
    <w:rsid w:val="00011ED1"/>
    <w:rsid w:val="00013B26"/>
    <w:rsid w:val="00023D53"/>
    <w:rsid w:val="00031D5A"/>
    <w:rsid w:val="0004278E"/>
    <w:rsid w:val="00051CC4"/>
    <w:rsid w:val="000621F5"/>
    <w:rsid w:val="00066D17"/>
    <w:rsid w:val="00067AD1"/>
    <w:rsid w:val="00067D12"/>
    <w:rsid w:val="00070EA1"/>
    <w:rsid w:val="0008248F"/>
    <w:rsid w:val="0009088A"/>
    <w:rsid w:val="00092A4E"/>
    <w:rsid w:val="00092FBC"/>
    <w:rsid w:val="000B772A"/>
    <w:rsid w:val="000D2F75"/>
    <w:rsid w:val="000E6E8B"/>
    <w:rsid w:val="00111AF4"/>
    <w:rsid w:val="00114DEB"/>
    <w:rsid w:val="00122F15"/>
    <w:rsid w:val="00144176"/>
    <w:rsid w:val="001529D7"/>
    <w:rsid w:val="0017080D"/>
    <w:rsid w:val="00177AF1"/>
    <w:rsid w:val="00183FA5"/>
    <w:rsid w:val="00191582"/>
    <w:rsid w:val="0019641E"/>
    <w:rsid w:val="00197877"/>
    <w:rsid w:val="001A24F9"/>
    <w:rsid w:val="001A2736"/>
    <w:rsid w:val="001A7E78"/>
    <w:rsid w:val="001B2594"/>
    <w:rsid w:val="001B3AB4"/>
    <w:rsid w:val="001C3B73"/>
    <w:rsid w:val="001C48FC"/>
    <w:rsid w:val="00201556"/>
    <w:rsid w:val="002136AC"/>
    <w:rsid w:val="00225484"/>
    <w:rsid w:val="00227CBC"/>
    <w:rsid w:val="00250776"/>
    <w:rsid w:val="00257073"/>
    <w:rsid w:val="00273149"/>
    <w:rsid w:val="00276280"/>
    <w:rsid w:val="002814E7"/>
    <w:rsid w:val="0029584E"/>
    <w:rsid w:val="002A03D2"/>
    <w:rsid w:val="002A5FA9"/>
    <w:rsid w:val="002A704F"/>
    <w:rsid w:val="002C02C2"/>
    <w:rsid w:val="002C4B83"/>
    <w:rsid w:val="002C548F"/>
    <w:rsid w:val="002D6A15"/>
    <w:rsid w:val="002F1D9A"/>
    <w:rsid w:val="002F2F62"/>
    <w:rsid w:val="002F4D68"/>
    <w:rsid w:val="00306C3A"/>
    <w:rsid w:val="00316532"/>
    <w:rsid w:val="003202DB"/>
    <w:rsid w:val="003372EF"/>
    <w:rsid w:val="0037268B"/>
    <w:rsid w:val="0038374F"/>
    <w:rsid w:val="003A2154"/>
    <w:rsid w:val="003C3D91"/>
    <w:rsid w:val="003D02D9"/>
    <w:rsid w:val="003D178A"/>
    <w:rsid w:val="003F2DDC"/>
    <w:rsid w:val="00400A19"/>
    <w:rsid w:val="00423F4E"/>
    <w:rsid w:val="00427B6E"/>
    <w:rsid w:val="00441CAF"/>
    <w:rsid w:val="004427BE"/>
    <w:rsid w:val="00443657"/>
    <w:rsid w:val="004458FB"/>
    <w:rsid w:val="00446B8D"/>
    <w:rsid w:val="00452094"/>
    <w:rsid w:val="00463346"/>
    <w:rsid w:val="00464338"/>
    <w:rsid w:val="00464634"/>
    <w:rsid w:val="00471F46"/>
    <w:rsid w:val="0048076C"/>
    <w:rsid w:val="004807BC"/>
    <w:rsid w:val="004811BC"/>
    <w:rsid w:val="00490E2E"/>
    <w:rsid w:val="004B353F"/>
    <w:rsid w:val="004B6904"/>
    <w:rsid w:val="004B78B8"/>
    <w:rsid w:val="004C4443"/>
    <w:rsid w:val="004D684E"/>
    <w:rsid w:val="004E6B02"/>
    <w:rsid w:val="004F2A2E"/>
    <w:rsid w:val="004F6DA7"/>
    <w:rsid w:val="0051695B"/>
    <w:rsid w:val="0052318F"/>
    <w:rsid w:val="00533681"/>
    <w:rsid w:val="00537A9E"/>
    <w:rsid w:val="00543749"/>
    <w:rsid w:val="0056474D"/>
    <w:rsid w:val="005724B9"/>
    <w:rsid w:val="0057711A"/>
    <w:rsid w:val="00582172"/>
    <w:rsid w:val="00584750"/>
    <w:rsid w:val="00584814"/>
    <w:rsid w:val="005C4F6C"/>
    <w:rsid w:val="005C7360"/>
    <w:rsid w:val="005D50FB"/>
    <w:rsid w:val="005D54AF"/>
    <w:rsid w:val="005D78F1"/>
    <w:rsid w:val="005E4E18"/>
    <w:rsid w:val="005F68EA"/>
    <w:rsid w:val="005F692B"/>
    <w:rsid w:val="00603A4A"/>
    <w:rsid w:val="00604B19"/>
    <w:rsid w:val="00607B9F"/>
    <w:rsid w:val="006124F0"/>
    <w:rsid w:val="0062152D"/>
    <w:rsid w:val="00627641"/>
    <w:rsid w:val="00636563"/>
    <w:rsid w:val="00657C1C"/>
    <w:rsid w:val="006603DC"/>
    <w:rsid w:val="00664A92"/>
    <w:rsid w:val="00665DA4"/>
    <w:rsid w:val="00680198"/>
    <w:rsid w:val="00696BA0"/>
    <w:rsid w:val="006A5D59"/>
    <w:rsid w:val="006B36B5"/>
    <w:rsid w:val="006B47CE"/>
    <w:rsid w:val="006D4CDE"/>
    <w:rsid w:val="006F386E"/>
    <w:rsid w:val="006F5437"/>
    <w:rsid w:val="00702755"/>
    <w:rsid w:val="0070776E"/>
    <w:rsid w:val="0070781E"/>
    <w:rsid w:val="00734F2E"/>
    <w:rsid w:val="007350B0"/>
    <w:rsid w:val="00753CE1"/>
    <w:rsid w:val="00773DB9"/>
    <w:rsid w:val="00781870"/>
    <w:rsid w:val="007970BE"/>
    <w:rsid w:val="007975B6"/>
    <w:rsid w:val="007A7B64"/>
    <w:rsid w:val="007B646F"/>
    <w:rsid w:val="007C5B0B"/>
    <w:rsid w:val="007C7DFC"/>
    <w:rsid w:val="007D7413"/>
    <w:rsid w:val="007D7F5D"/>
    <w:rsid w:val="007E1933"/>
    <w:rsid w:val="007F4631"/>
    <w:rsid w:val="00811362"/>
    <w:rsid w:val="008122E4"/>
    <w:rsid w:val="008223D1"/>
    <w:rsid w:val="00823C1D"/>
    <w:rsid w:val="008312D5"/>
    <w:rsid w:val="0083430E"/>
    <w:rsid w:val="00836378"/>
    <w:rsid w:val="008373C8"/>
    <w:rsid w:val="0084667A"/>
    <w:rsid w:val="00874C13"/>
    <w:rsid w:val="00887DFA"/>
    <w:rsid w:val="00896484"/>
    <w:rsid w:val="008A0342"/>
    <w:rsid w:val="008A3E8C"/>
    <w:rsid w:val="008C3750"/>
    <w:rsid w:val="008E5637"/>
    <w:rsid w:val="008F1167"/>
    <w:rsid w:val="008F4308"/>
    <w:rsid w:val="009078A1"/>
    <w:rsid w:val="00912ECA"/>
    <w:rsid w:val="00913E59"/>
    <w:rsid w:val="0091662C"/>
    <w:rsid w:val="00931404"/>
    <w:rsid w:val="00933D2D"/>
    <w:rsid w:val="00935FF5"/>
    <w:rsid w:val="0094310F"/>
    <w:rsid w:val="00946ED7"/>
    <w:rsid w:val="00954CB9"/>
    <w:rsid w:val="00960FF9"/>
    <w:rsid w:val="00963600"/>
    <w:rsid w:val="009732CD"/>
    <w:rsid w:val="00975787"/>
    <w:rsid w:val="00987CFD"/>
    <w:rsid w:val="009A1B23"/>
    <w:rsid w:val="009B5AC4"/>
    <w:rsid w:val="009C10DA"/>
    <w:rsid w:val="009E2644"/>
    <w:rsid w:val="009F0E52"/>
    <w:rsid w:val="00A00B98"/>
    <w:rsid w:val="00A137C7"/>
    <w:rsid w:val="00A152D2"/>
    <w:rsid w:val="00A214F1"/>
    <w:rsid w:val="00A21EFD"/>
    <w:rsid w:val="00A40D8C"/>
    <w:rsid w:val="00A4413C"/>
    <w:rsid w:val="00A56E26"/>
    <w:rsid w:val="00A62816"/>
    <w:rsid w:val="00A63FA3"/>
    <w:rsid w:val="00A7085D"/>
    <w:rsid w:val="00A8499D"/>
    <w:rsid w:val="00A84D9E"/>
    <w:rsid w:val="00A95648"/>
    <w:rsid w:val="00AA09E8"/>
    <w:rsid w:val="00AA2C39"/>
    <w:rsid w:val="00AB4FD8"/>
    <w:rsid w:val="00AC56C4"/>
    <w:rsid w:val="00AE0AEC"/>
    <w:rsid w:val="00B065DE"/>
    <w:rsid w:val="00B21A05"/>
    <w:rsid w:val="00B32385"/>
    <w:rsid w:val="00B3382C"/>
    <w:rsid w:val="00B37CF8"/>
    <w:rsid w:val="00B40713"/>
    <w:rsid w:val="00B443A0"/>
    <w:rsid w:val="00B50346"/>
    <w:rsid w:val="00B56B2D"/>
    <w:rsid w:val="00B7167F"/>
    <w:rsid w:val="00B9433A"/>
    <w:rsid w:val="00BA20BD"/>
    <w:rsid w:val="00BA2354"/>
    <w:rsid w:val="00BD3AF8"/>
    <w:rsid w:val="00BE3FDA"/>
    <w:rsid w:val="00BE754A"/>
    <w:rsid w:val="00C345E5"/>
    <w:rsid w:val="00C34D27"/>
    <w:rsid w:val="00C4051F"/>
    <w:rsid w:val="00C41419"/>
    <w:rsid w:val="00C46AE9"/>
    <w:rsid w:val="00C528B9"/>
    <w:rsid w:val="00C54863"/>
    <w:rsid w:val="00C55E4C"/>
    <w:rsid w:val="00C71DCE"/>
    <w:rsid w:val="00C77079"/>
    <w:rsid w:val="00C803FC"/>
    <w:rsid w:val="00C8148C"/>
    <w:rsid w:val="00C93567"/>
    <w:rsid w:val="00C93A76"/>
    <w:rsid w:val="00CA070C"/>
    <w:rsid w:val="00CD249F"/>
    <w:rsid w:val="00CD5C73"/>
    <w:rsid w:val="00CE436E"/>
    <w:rsid w:val="00CE6EC5"/>
    <w:rsid w:val="00CF2BC3"/>
    <w:rsid w:val="00CF6DB5"/>
    <w:rsid w:val="00CF75FD"/>
    <w:rsid w:val="00D04AA6"/>
    <w:rsid w:val="00D05BB9"/>
    <w:rsid w:val="00D06A64"/>
    <w:rsid w:val="00D15BF7"/>
    <w:rsid w:val="00D46605"/>
    <w:rsid w:val="00D54B5F"/>
    <w:rsid w:val="00D62CCA"/>
    <w:rsid w:val="00D67F57"/>
    <w:rsid w:val="00D7064B"/>
    <w:rsid w:val="00D75DC9"/>
    <w:rsid w:val="00D773BB"/>
    <w:rsid w:val="00D9275A"/>
    <w:rsid w:val="00DB2C00"/>
    <w:rsid w:val="00DC6B87"/>
    <w:rsid w:val="00DD0F0C"/>
    <w:rsid w:val="00DD383C"/>
    <w:rsid w:val="00DE1241"/>
    <w:rsid w:val="00DE78D2"/>
    <w:rsid w:val="00DF1DD4"/>
    <w:rsid w:val="00DF430E"/>
    <w:rsid w:val="00E2123F"/>
    <w:rsid w:val="00E2302E"/>
    <w:rsid w:val="00E24CD4"/>
    <w:rsid w:val="00E2562E"/>
    <w:rsid w:val="00E30BAE"/>
    <w:rsid w:val="00E61F7F"/>
    <w:rsid w:val="00E71494"/>
    <w:rsid w:val="00E72900"/>
    <w:rsid w:val="00E8141F"/>
    <w:rsid w:val="00E84387"/>
    <w:rsid w:val="00E85E1A"/>
    <w:rsid w:val="00EA4802"/>
    <w:rsid w:val="00EB37A0"/>
    <w:rsid w:val="00EC29E9"/>
    <w:rsid w:val="00EE158E"/>
    <w:rsid w:val="00EF0C85"/>
    <w:rsid w:val="00EF4CAD"/>
    <w:rsid w:val="00EF552B"/>
    <w:rsid w:val="00F00B60"/>
    <w:rsid w:val="00F06B37"/>
    <w:rsid w:val="00F1141D"/>
    <w:rsid w:val="00F148A3"/>
    <w:rsid w:val="00F312E4"/>
    <w:rsid w:val="00F324BF"/>
    <w:rsid w:val="00F34B4D"/>
    <w:rsid w:val="00F45754"/>
    <w:rsid w:val="00F6116F"/>
    <w:rsid w:val="00F666B7"/>
    <w:rsid w:val="00F67280"/>
    <w:rsid w:val="00F73BBD"/>
    <w:rsid w:val="00F75A22"/>
    <w:rsid w:val="00F83219"/>
    <w:rsid w:val="00F85A65"/>
    <w:rsid w:val="00F93311"/>
    <w:rsid w:val="00F97E0A"/>
    <w:rsid w:val="00FA253B"/>
    <w:rsid w:val="00FB262C"/>
    <w:rsid w:val="00FC395E"/>
    <w:rsid w:val="00FE2470"/>
    <w:rsid w:val="00FF4248"/>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3A8944A"/>
  <w15:chartTrackingRefBased/>
  <w15:docId w15:val="{B5E586EF-0334-4919-BC9F-743D9942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631"/>
    <w:pPr>
      <w:spacing w:after="240" w:line="264" w:lineRule="auto"/>
    </w:pPr>
    <w:rPr>
      <w:rFonts w:ascii="Arial" w:hAnsi="Arial" w:cs="Arial"/>
      <w:lang w:eastAsia="ja-JP"/>
    </w:rPr>
  </w:style>
  <w:style w:type="paragraph" w:styleId="Heading1">
    <w:name w:val="heading 1"/>
    <w:basedOn w:val="Normal"/>
    <w:next w:val="Normal"/>
    <w:link w:val="Heading1Char"/>
    <w:uiPriority w:val="9"/>
    <w:qFormat/>
    <w:rsid w:val="00446B8D"/>
    <w:pPr>
      <w:jc w:val="center"/>
      <w:outlineLvl w:val="0"/>
    </w:pPr>
    <w:rPr>
      <w:b/>
      <w:color w:val="1E3D78"/>
      <w:sz w:val="32"/>
    </w:rPr>
  </w:style>
  <w:style w:type="paragraph" w:styleId="Heading2">
    <w:name w:val="heading 2"/>
    <w:basedOn w:val="Normal"/>
    <w:next w:val="Normal"/>
    <w:link w:val="Heading2Char"/>
    <w:uiPriority w:val="9"/>
    <w:unhideWhenUsed/>
    <w:qFormat/>
    <w:rsid w:val="0070776E"/>
    <w:pPr>
      <w:keepNext/>
      <w:keepLines/>
      <w:spacing w:after="120"/>
      <w:outlineLvl w:val="1"/>
    </w:pPr>
    <w:rPr>
      <w:rFonts w:eastAsiaTheme="majorEastAsia"/>
      <w:b/>
      <w:bCs/>
      <w:color w:val="1E3D78"/>
      <w:sz w:val="28"/>
      <w:szCs w:val="28"/>
    </w:rPr>
  </w:style>
  <w:style w:type="paragraph" w:styleId="Heading3">
    <w:name w:val="heading 3"/>
    <w:basedOn w:val="Normal"/>
    <w:next w:val="Normal"/>
    <w:link w:val="Heading3Char"/>
    <w:uiPriority w:val="9"/>
    <w:unhideWhenUsed/>
    <w:qFormat/>
    <w:rsid w:val="007C5B0B"/>
    <w:pPr>
      <w:outlineLvl w:val="2"/>
    </w:pPr>
    <w:rPr>
      <w:b/>
      <w:i/>
      <w:color w:val="000000" w:themeColor="text1"/>
    </w:rPr>
  </w:style>
  <w:style w:type="paragraph" w:styleId="Heading4">
    <w:name w:val="heading 4"/>
    <w:basedOn w:val="Normal"/>
    <w:next w:val="Normal"/>
    <w:link w:val="Heading4Char"/>
    <w:uiPriority w:val="9"/>
    <w:unhideWhenUsed/>
    <w:qFormat/>
    <w:rsid w:val="00607B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1529D7"/>
    <w:pPr>
      <w:tabs>
        <w:tab w:val="center" w:pos="4320"/>
        <w:tab w:val="right" w:pos="8640"/>
      </w:tabs>
      <w:spacing w:after="120"/>
    </w:pPr>
    <w:rPr>
      <w:rFonts w:ascii="Arial" w:hAnsi="Arial" w:cs="Arial"/>
      <w:b/>
      <w:color w:val="1E3D78"/>
      <w:lang w:val="x-none" w:eastAsia="x-none"/>
    </w:rPr>
  </w:style>
  <w:style w:type="character" w:customStyle="1" w:styleId="HeaderChar">
    <w:name w:val="Header Char"/>
    <w:link w:val="Header"/>
    <w:uiPriority w:val="99"/>
    <w:rsid w:val="001529D7"/>
    <w:rPr>
      <w:rFonts w:ascii="Arial" w:hAnsi="Arial" w:cs="Arial"/>
      <w:b/>
      <w:color w:val="1E3D78"/>
      <w:lang w:val="x-none" w:eastAsia="x-none"/>
    </w:rPr>
  </w:style>
  <w:style w:type="paragraph" w:styleId="Footer">
    <w:name w:val="footer"/>
    <w:basedOn w:val="Normal"/>
    <w:link w:val="FooterChar"/>
    <w:uiPriority w:val="99"/>
    <w:unhideWhenUsed/>
    <w:rsid w:val="00F666B7"/>
    <w:pPr>
      <w:tabs>
        <w:tab w:val="center" w:pos="4320"/>
        <w:tab w:val="right" w:pos="8640"/>
      </w:tabs>
    </w:pPr>
    <w:rPr>
      <w:lang w:val="x-none" w:eastAsia="x-none"/>
    </w:rPr>
  </w:style>
  <w:style w:type="character" w:customStyle="1" w:styleId="FooterChar">
    <w:name w:val="Footer Char"/>
    <w:link w:val="Footer"/>
    <w:uiPriority w:val="99"/>
    <w:rsid w:val="00F666B7"/>
    <w:rPr>
      <w:sz w:val="24"/>
    </w:rPr>
  </w:style>
  <w:style w:type="paragraph" w:styleId="BalloonText">
    <w:name w:val="Balloon Text"/>
    <w:basedOn w:val="Normal"/>
    <w:link w:val="BalloonTextChar"/>
    <w:uiPriority w:val="99"/>
    <w:semiHidden/>
    <w:unhideWhenUsed/>
    <w:rsid w:val="00F666B7"/>
    <w:rPr>
      <w:rFonts w:ascii="Lucida Grande" w:hAnsi="Lucida Grande"/>
      <w:sz w:val="18"/>
      <w:szCs w:val="18"/>
      <w:lang w:val="x-none" w:eastAsia="x-none"/>
    </w:rPr>
  </w:style>
  <w:style w:type="character" w:customStyle="1" w:styleId="BalloonTextChar">
    <w:name w:val="Balloon Text Char"/>
    <w:link w:val="BalloonText"/>
    <w:uiPriority w:val="99"/>
    <w:semiHidden/>
    <w:rsid w:val="00F666B7"/>
    <w:rPr>
      <w:rFonts w:ascii="Lucida Grande" w:hAnsi="Lucida Grande" w:cs="Lucida Grande"/>
      <w:sz w:val="18"/>
      <w:szCs w:val="18"/>
    </w:rPr>
  </w:style>
  <w:style w:type="character" w:styleId="CommentReference">
    <w:name w:val="annotation reference"/>
    <w:uiPriority w:val="99"/>
    <w:semiHidden/>
    <w:unhideWhenUsed/>
    <w:rsid w:val="00DE1241"/>
    <w:rPr>
      <w:sz w:val="16"/>
      <w:szCs w:val="16"/>
    </w:rPr>
  </w:style>
  <w:style w:type="paragraph" w:styleId="CommentText">
    <w:name w:val="annotation text"/>
    <w:basedOn w:val="Normal"/>
    <w:link w:val="CommentTextChar"/>
    <w:uiPriority w:val="99"/>
    <w:semiHidden/>
    <w:unhideWhenUsed/>
    <w:rsid w:val="00DE1241"/>
  </w:style>
  <w:style w:type="character" w:customStyle="1" w:styleId="CommentTextChar">
    <w:name w:val="Comment Text Char"/>
    <w:link w:val="CommentText"/>
    <w:uiPriority w:val="99"/>
    <w:semiHidden/>
    <w:rsid w:val="00DE1241"/>
    <w:rPr>
      <w:lang w:eastAsia="ja-JP"/>
    </w:rPr>
  </w:style>
  <w:style w:type="paragraph" w:styleId="CommentSubject">
    <w:name w:val="annotation subject"/>
    <w:basedOn w:val="CommentText"/>
    <w:next w:val="CommentText"/>
    <w:link w:val="CommentSubjectChar"/>
    <w:uiPriority w:val="99"/>
    <w:semiHidden/>
    <w:unhideWhenUsed/>
    <w:rsid w:val="00DE1241"/>
    <w:rPr>
      <w:b/>
      <w:bCs/>
    </w:rPr>
  </w:style>
  <w:style w:type="character" w:customStyle="1" w:styleId="CommentSubjectChar">
    <w:name w:val="Comment Subject Char"/>
    <w:link w:val="CommentSubject"/>
    <w:uiPriority w:val="99"/>
    <w:semiHidden/>
    <w:rsid w:val="00DE1241"/>
    <w:rPr>
      <w:b/>
      <w:bCs/>
      <w:lang w:eastAsia="ja-JP"/>
    </w:rPr>
  </w:style>
  <w:style w:type="character" w:styleId="Hyperlink">
    <w:name w:val="Hyperlink"/>
    <w:basedOn w:val="DefaultParagraphFont"/>
    <w:uiPriority w:val="99"/>
    <w:unhideWhenUsed/>
    <w:rsid w:val="001A24F9"/>
    <w:rPr>
      <w:color w:val="0563C1" w:themeColor="hyperlink"/>
      <w:u w:val="single"/>
    </w:rPr>
  </w:style>
  <w:style w:type="character" w:styleId="FollowedHyperlink">
    <w:name w:val="FollowedHyperlink"/>
    <w:basedOn w:val="DefaultParagraphFont"/>
    <w:uiPriority w:val="99"/>
    <w:semiHidden/>
    <w:unhideWhenUsed/>
    <w:rsid w:val="00781870"/>
    <w:rPr>
      <w:color w:val="954F72" w:themeColor="followedHyperlink"/>
      <w:u w:val="single"/>
    </w:rPr>
  </w:style>
  <w:style w:type="table" w:styleId="TableGrid">
    <w:name w:val="Table Grid"/>
    <w:basedOn w:val="TableNormal"/>
    <w:uiPriority w:val="39"/>
    <w:rsid w:val="00707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SWSESTableStyle1">
    <w:name w:val="NSW SES Table Style 1"/>
    <w:basedOn w:val="TableNormal"/>
    <w:uiPriority w:val="99"/>
    <w:rsid w:val="00446B8D"/>
    <w:rPr>
      <w:rFonts w:ascii="Arial" w:hAnsi="Arial"/>
    </w:rPr>
    <w:tblPr>
      <w:tblBorders>
        <w:top w:val="single" w:sz="2" w:space="0" w:color="auto"/>
        <w:left w:val="single" w:sz="2" w:space="0" w:color="auto"/>
        <w:bottom w:val="single" w:sz="2" w:space="0" w:color="auto"/>
        <w:right w:val="single" w:sz="2" w:space="0" w:color="auto"/>
        <w:insideV w:val="single" w:sz="2" w:space="0" w:color="auto"/>
      </w:tblBorders>
    </w:tblPr>
    <w:tcPr>
      <w:tcMar>
        <w:top w:w="85" w:type="dxa"/>
        <w:left w:w="85" w:type="dxa"/>
        <w:bottom w:w="85" w:type="dxa"/>
        <w:right w:w="85" w:type="dxa"/>
      </w:tcMar>
    </w:tcPr>
    <w:tblStylePr w:type="firstRow">
      <w:pPr>
        <w:jc w:val="left"/>
      </w:pPr>
      <w:rPr>
        <w:rFonts w:ascii="Arial" w:hAnsi="Arial"/>
        <w:sz w:val="20"/>
      </w:rPr>
      <w:tblPr/>
      <w:tcPr>
        <w:shd w:val="clear" w:color="auto" w:fill="1E3D78"/>
        <w:vAlign w:val="center"/>
      </w:tcPr>
    </w:tblStylePr>
    <w:tblStylePr w:type="firstCol">
      <w:tblPr/>
      <w:tcPr>
        <w:shd w:val="clear" w:color="auto" w:fill="E7E6E6" w:themeFill="background2"/>
      </w:tcPr>
    </w:tblStylePr>
  </w:style>
  <w:style w:type="paragraph" w:styleId="NormalWeb">
    <w:name w:val="Normal (Web)"/>
    <w:basedOn w:val="Normal"/>
    <w:uiPriority w:val="99"/>
    <w:unhideWhenUsed/>
    <w:rsid w:val="006A5D59"/>
    <w:pPr>
      <w:spacing w:before="100" w:beforeAutospacing="1" w:after="100" w:afterAutospacing="1"/>
    </w:pPr>
    <w:rPr>
      <w:rFonts w:ascii="Times New Roman" w:eastAsia="Times New Roman" w:hAnsi="Times New Roman"/>
      <w:szCs w:val="24"/>
      <w:lang w:eastAsia="en-AU"/>
    </w:rPr>
  </w:style>
  <w:style w:type="paragraph" w:styleId="ListParagraph">
    <w:name w:val="List Paragraph"/>
    <w:basedOn w:val="Normal"/>
    <w:uiPriority w:val="72"/>
    <w:qFormat/>
    <w:rsid w:val="00CE436E"/>
    <w:pPr>
      <w:numPr>
        <w:numId w:val="1"/>
      </w:numPr>
      <w:contextualSpacing/>
    </w:pPr>
  </w:style>
  <w:style w:type="paragraph" w:styleId="BodyText">
    <w:name w:val="Body Text"/>
    <w:basedOn w:val="Normal"/>
    <w:link w:val="BodyTextChar"/>
    <w:uiPriority w:val="99"/>
    <w:rsid w:val="00D06A64"/>
    <w:rPr>
      <w:rFonts w:ascii="Times New Roman" w:eastAsia="Times New Roman" w:hAnsi="Times New Roman"/>
      <w:sz w:val="22"/>
      <w:lang w:val="en-US" w:eastAsia="en-AU"/>
    </w:rPr>
  </w:style>
  <w:style w:type="character" w:customStyle="1" w:styleId="BodyTextChar">
    <w:name w:val="Body Text Char"/>
    <w:basedOn w:val="DefaultParagraphFont"/>
    <w:link w:val="BodyText"/>
    <w:uiPriority w:val="99"/>
    <w:rsid w:val="00D06A64"/>
    <w:rPr>
      <w:rFonts w:ascii="Times New Roman" w:eastAsia="Times New Roman" w:hAnsi="Times New Roman"/>
      <w:sz w:val="22"/>
      <w:lang w:val="en-US"/>
    </w:rPr>
  </w:style>
  <w:style w:type="paragraph" w:styleId="Title">
    <w:name w:val="Title"/>
    <w:basedOn w:val="Normal"/>
    <w:next w:val="Normal"/>
    <w:link w:val="TitleChar"/>
    <w:rsid w:val="001B2594"/>
    <w:pPr>
      <w:keepNext/>
      <w:keepLines/>
      <w:spacing w:after="60" w:line="276" w:lineRule="auto"/>
    </w:pPr>
    <w:rPr>
      <w:rFonts w:eastAsia="Arial"/>
      <w:sz w:val="52"/>
      <w:szCs w:val="52"/>
      <w:lang w:val="en-GB" w:eastAsia="en-GB"/>
    </w:rPr>
  </w:style>
  <w:style w:type="character" w:customStyle="1" w:styleId="TitleChar">
    <w:name w:val="Title Char"/>
    <w:basedOn w:val="DefaultParagraphFont"/>
    <w:link w:val="Title"/>
    <w:rsid w:val="001B2594"/>
    <w:rPr>
      <w:rFonts w:ascii="Arial" w:eastAsia="Arial" w:hAnsi="Arial" w:cs="Arial"/>
      <w:sz w:val="52"/>
      <w:szCs w:val="52"/>
      <w:lang w:val="en-GB" w:eastAsia="en-GB"/>
    </w:rPr>
  </w:style>
  <w:style w:type="paragraph" w:styleId="FootnoteText">
    <w:name w:val="footnote text"/>
    <w:basedOn w:val="Normal"/>
    <w:link w:val="FootnoteTextChar"/>
    <w:uiPriority w:val="99"/>
    <w:semiHidden/>
    <w:unhideWhenUsed/>
    <w:rsid w:val="00111AF4"/>
  </w:style>
  <w:style w:type="character" w:customStyle="1" w:styleId="FootnoteTextChar">
    <w:name w:val="Footnote Text Char"/>
    <w:basedOn w:val="DefaultParagraphFont"/>
    <w:link w:val="FootnoteText"/>
    <w:uiPriority w:val="99"/>
    <w:semiHidden/>
    <w:rsid w:val="00111AF4"/>
    <w:rPr>
      <w:lang w:eastAsia="ja-JP"/>
    </w:rPr>
  </w:style>
  <w:style w:type="character" w:styleId="FootnoteReference">
    <w:name w:val="footnote reference"/>
    <w:basedOn w:val="DefaultParagraphFont"/>
    <w:uiPriority w:val="99"/>
    <w:semiHidden/>
    <w:unhideWhenUsed/>
    <w:rsid w:val="00111AF4"/>
    <w:rPr>
      <w:vertAlign w:val="superscript"/>
    </w:rPr>
  </w:style>
  <w:style w:type="character" w:customStyle="1" w:styleId="Heading1Char">
    <w:name w:val="Heading 1 Char"/>
    <w:basedOn w:val="DefaultParagraphFont"/>
    <w:link w:val="Heading1"/>
    <w:uiPriority w:val="9"/>
    <w:rsid w:val="00446B8D"/>
    <w:rPr>
      <w:rFonts w:ascii="Arial" w:hAnsi="Arial" w:cs="Arial"/>
      <w:b/>
      <w:color w:val="1E3D78"/>
      <w:sz w:val="32"/>
      <w:lang w:eastAsia="ja-JP"/>
    </w:rPr>
  </w:style>
  <w:style w:type="character" w:customStyle="1" w:styleId="Heading2Char">
    <w:name w:val="Heading 2 Char"/>
    <w:basedOn w:val="DefaultParagraphFont"/>
    <w:link w:val="Heading2"/>
    <w:uiPriority w:val="9"/>
    <w:rsid w:val="0070776E"/>
    <w:rPr>
      <w:rFonts w:ascii="Arial" w:eastAsiaTheme="majorEastAsia" w:hAnsi="Arial" w:cs="Arial"/>
      <w:b/>
      <w:bCs/>
      <w:color w:val="1E3D78"/>
      <w:sz w:val="28"/>
      <w:szCs w:val="28"/>
      <w:lang w:eastAsia="ja-JP"/>
    </w:rPr>
  </w:style>
  <w:style w:type="character" w:customStyle="1" w:styleId="Heading3Char">
    <w:name w:val="Heading 3 Char"/>
    <w:basedOn w:val="DefaultParagraphFont"/>
    <w:link w:val="Heading3"/>
    <w:uiPriority w:val="9"/>
    <w:rsid w:val="007C5B0B"/>
    <w:rPr>
      <w:rFonts w:ascii="Arial" w:hAnsi="Arial" w:cs="Arial"/>
      <w:b/>
      <w:i/>
      <w:color w:val="000000" w:themeColor="text1"/>
      <w:lang w:eastAsia="ja-JP"/>
    </w:rPr>
  </w:style>
  <w:style w:type="paragraph" w:styleId="Subtitle">
    <w:name w:val="Subtitle"/>
    <w:basedOn w:val="Normal"/>
    <w:next w:val="Normal"/>
    <w:link w:val="SubtitleChar"/>
    <w:uiPriority w:val="11"/>
    <w:qFormat/>
    <w:rsid w:val="00066D17"/>
    <w:pPr>
      <w:jc w:val="center"/>
    </w:pPr>
    <w:rPr>
      <w:i/>
      <w:iCs/>
    </w:rPr>
  </w:style>
  <w:style w:type="character" w:customStyle="1" w:styleId="SubtitleChar">
    <w:name w:val="Subtitle Char"/>
    <w:basedOn w:val="DefaultParagraphFont"/>
    <w:link w:val="Subtitle"/>
    <w:uiPriority w:val="11"/>
    <w:rsid w:val="00066D17"/>
    <w:rPr>
      <w:rFonts w:ascii="Arial" w:hAnsi="Arial" w:cs="Arial"/>
      <w:i/>
      <w:iCs/>
      <w:lang w:eastAsia="ja-JP"/>
    </w:rPr>
  </w:style>
  <w:style w:type="paragraph" w:styleId="IntenseQuote">
    <w:name w:val="Intense Quote"/>
    <w:basedOn w:val="Normal"/>
    <w:next w:val="Normal"/>
    <w:link w:val="IntenseQuoteChar"/>
    <w:uiPriority w:val="60"/>
    <w:qFormat/>
    <w:rsid w:val="00066D17"/>
    <w:pPr>
      <w:spacing w:before="360" w:after="360"/>
      <w:ind w:left="864" w:right="864"/>
      <w:jc w:val="center"/>
    </w:pPr>
    <w:rPr>
      <w:i/>
      <w:iCs/>
      <w:color w:val="1E3D78"/>
    </w:rPr>
  </w:style>
  <w:style w:type="character" w:customStyle="1" w:styleId="IntenseQuoteChar">
    <w:name w:val="Intense Quote Char"/>
    <w:basedOn w:val="DefaultParagraphFont"/>
    <w:link w:val="IntenseQuote"/>
    <w:uiPriority w:val="60"/>
    <w:rsid w:val="00066D17"/>
    <w:rPr>
      <w:rFonts w:ascii="Arial" w:hAnsi="Arial" w:cs="Arial"/>
      <w:i/>
      <w:iCs/>
      <w:color w:val="1E3D78"/>
      <w:lang w:eastAsia="ja-JP"/>
    </w:rPr>
  </w:style>
  <w:style w:type="paragraph" w:styleId="Caption">
    <w:name w:val="caption"/>
    <w:basedOn w:val="Normal"/>
    <w:next w:val="Normal"/>
    <w:uiPriority w:val="35"/>
    <w:unhideWhenUsed/>
    <w:qFormat/>
    <w:rsid w:val="00887DF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57711A"/>
    <w:rPr>
      <w:color w:val="605E5C"/>
      <w:shd w:val="clear" w:color="auto" w:fill="E1DFDD"/>
    </w:rPr>
  </w:style>
  <w:style w:type="character" w:styleId="Strong">
    <w:name w:val="Strong"/>
    <w:basedOn w:val="DefaultParagraphFont"/>
    <w:uiPriority w:val="22"/>
    <w:qFormat/>
    <w:rsid w:val="00C41419"/>
    <w:rPr>
      <w:b/>
      <w:bCs/>
    </w:rPr>
  </w:style>
  <w:style w:type="character" w:styleId="Emphasis">
    <w:name w:val="Emphasis"/>
    <w:basedOn w:val="DefaultParagraphFont"/>
    <w:uiPriority w:val="20"/>
    <w:qFormat/>
    <w:rsid w:val="00C41419"/>
    <w:rPr>
      <w:i/>
      <w:iCs/>
    </w:rPr>
  </w:style>
  <w:style w:type="character" w:customStyle="1" w:styleId="Heading4Char">
    <w:name w:val="Heading 4 Char"/>
    <w:basedOn w:val="DefaultParagraphFont"/>
    <w:link w:val="Heading4"/>
    <w:uiPriority w:val="9"/>
    <w:rsid w:val="00607B9F"/>
    <w:rPr>
      <w:rFonts w:asciiTheme="majorHAnsi" w:eastAsiaTheme="majorEastAsia" w:hAnsiTheme="majorHAnsi" w:cstheme="majorBidi"/>
      <w:i/>
      <w:iCs/>
      <w:color w:val="2E74B5" w:themeColor="accent1" w:themeShade="BF"/>
      <w:lang w:eastAsia="ja-JP"/>
    </w:rPr>
  </w:style>
  <w:style w:type="paragraph" w:styleId="NoSpacing">
    <w:name w:val="No Spacing"/>
    <w:uiPriority w:val="99"/>
    <w:qFormat/>
    <w:rsid w:val="00E2562E"/>
    <w:rPr>
      <w:rFonts w:ascii="Arial" w:hAnsi="Arial"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7737">
      <w:bodyDiv w:val="1"/>
      <w:marLeft w:val="0"/>
      <w:marRight w:val="0"/>
      <w:marTop w:val="0"/>
      <w:marBottom w:val="0"/>
      <w:divBdr>
        <w:top w:val="none" w:sz="0" w:space="0" w:color="auto"/>
        <w:left w:val="none" w:sz="0" w:space="0" w:color="auto"/>
        <w:bottom w:val="none" w:sz="0" w:space="0" w:color="auto"/>
        <w:right w:val="none" w:sz="0" w:space="0" w:color="auto"/>
      </w:divBdr>
    </w:div>
    <w:div w:id="344668904">
      <w:bodyDiv w:val="1"/>
      <w:marLeft w:val="0"/>
      <w:marRight w:val="0"/>
      <w:marTop w:val="0"/>
      <w:marBottom w:val="0"/>
      <w:divBdr>
        <w:top w:val="none" w:sz="0" w:space="0" w:color="auto"/>
        <w:left w:val="none" w:sz="0" w:space="0" w:color="auto"/>
        <w:bottom w:val="none" w:sz="0" w:space="0" w:color="auto"/>
        <w:right w:val="none" w:sz="0" w:space="0" w:color="auto"/>
      </w:divBdr>
    </w:div>
    <w:div w:id="1320502869">
      <w:bodyDiv w:val="1"/>
      <w:marLeft w:val="0"/>
      <w:marRight w:val="0"/>
      <w:marTop w:val="0"/>
      <w:marBottom w:val="0"/>
      <w:divBdr>
        <w:top w:val="none" w:sz="0" w:space="0" w:color="auto"/>
        <w:left w:val="none" w:sz="0" w:space="0" w:color="auto"/>
        <w:bottom w:val="none" w:sz="0" w:space="0" w:color="auto"/>
        <w:right w:val="none" w:sz="0" w:space="0" w:color="auto"/>
      </w:divBdr>
      <w:divsChild>
        <w:div w:id="709190295">
          <w:marLeft w:val="0"/>
          <w:marRight w:val="0"/>
          <w:marTop w:val="0"/>
          <w:marBottom w:val="0"/>
          <w:divBdr>
            <w:top w:val="none" w:sz="0" w:space="0" w:color="auto"/>
            <w:left w:val="none" w:sz="0" w:space="0" w:color="auto"/>
            <w:bottom w:val="none" w:sz="0" w:space="0" w:color="auto"/>
            <w:right w:val="none" w:sz="0" w:space="0" w:color="auto"/>
          </w:divBdr>
          <w:divsChild>
            <w:div w:id="1947806494">
              <w:marLeft w:val="-225"/>
              <w:marRight w:val="-225"/>
              <w:marTop w:val="0"/>
              <w:marBottom w:val="0"/>
              <w:divBdr>
                <w:top w:val="none" w:sz="0" w:space="0" w:color="auto"/>
                <w:left w:val="none" w:sz="0" w:space="0" w:color="auto"/>
                <w:bottom w:val="none" w:sz="0" w:space="0" w:color="auto"/>
                <w:right w:val="none" w:sz="0" w:space="0" w:color="auto"/>
              </w:divBdr>
              <w:divsChild>
                <w:div w:id="1580209126">
                  <w:marLeft w:val="0"/>
                  <w:marRight w:val="0"/>
                  <w:marTop w:val="0"/>
                  <w:marBottom w:val="0"/>
                  <w:divBdr>
                    <w:top w:val="none" w:sz="0" w:space="0" w:color="auto"/>
                    <w:left w:val="none" w:sz="0" w:space="0" w:color="auto"/>
                    <w:bottom w:val="none" w:sz="0" w:space="0" w:color="auto"/>
                    <w:right w:val="none" w:sz="0" w:space="0" w:color="auto"/>
                  </w:divBdr>
                  <w:divsChild>
                    <w:div w:id="293679593">
                      <w:marLeft w:val="0"/>
                      <w:marRight w:val="0"/>
                      <w:marTop w:val="0"/>
                      <w:marBottom w:val="0"/>
                      <w:divBdr>
                        <w:top w:val="none" w:sz="0" w:space="0" w:color="auto"/>
                        <w:left w:val="none" w:sz="0" w:space="0" w:color="auto"/>
                        <w:bottom w:val="none" w:sz="0" w:space="0" w:color="auto"/>
                        <w:right w:val="none" w:sz="0" w:space="0" w:color="auto"/>
                      </w:divBdr>
                      <w:divsChild>
                        <w:div w:id="253050438">
                          <w:marLeft w:val="0"/>
                          <w:marRight w:val="0"/>
                          <w:marTop w:val="0"/>
                          <w:marBottom w:val="0"/>
                          <w:divBdr>
                            <w:top w:val="none" w:sz="0" w:space="0" w:color="auto"/>
                            <w:left w:val="none" w:sz="0" w:space="0" w:color="auto"/>
                            <w:bottom w:val="none" w:sz="0" w:space="0" w:color="auto"/>
                            <w:right w:val="none" w:sz="0" w:space="0" w:color="auto"/>
                          </w:divBdr>
                          <w:divsChild>
                            <w:div w:id="651712055">
                              <w:marLeft w:val="0"/>
                              <w:marRight w:val="0"/>
                              <w:marTop w:val="0"/>
                              <w:marBottom w:val="0"/>
                              <w:divBdr>
                                <w:top w:val="none" w:sz="0" w:space="0" w:color="auto"/>
                                <w:left w:val="none" w:sz="0" w:space="0" w:color="auto"/>
                                <w:bottom w:val="none" w:sz="0" w:space="0" w:color="auto"/>
                                <w:right w:val="none" w:sz="0" w:space="0" w:color="auto"/>
                              </w:divBdr>
                              <w:divsChild>
                                <w:div w:id="830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927492">
      <w:bodyDiv w:val="1"/>
      <w:marLeft w:val="0"/>
      <w:marRight w:val="0"/>
      <w:marTop w:val="0"/>
      <w:marBottom w:val="0"/>
      <w:divBdr>
        <w:top w:val="none" w:sz="0" w:space="0" w:color="auto"/>
        <w:left w:val="none" w:sz="0" w:space="0" w:color="auto"/>
        <w:bottom w:val="none" w:sz="0" w:space="0" w:color="auto"/>
        <w:right w:val="none" w:sz="0" w:space="0" w:color="auto"/>
      </w:divBdr>
    </w:div>
    <w:div w:id="1331980850">
      <w:bodyDiv w:val="1"/>
      <w:marLeft w:val="0"/>
      <w:marRight w:val="0"/>
      <w:marTop w:val="0"/>
      <w:marBottom w:val="0"/>
      <w:divBdr>
        <w:top w:val="none" w:sz="0" w:space="0" w:color="auto"/>
        <w:left w:val="none" w:sz="0" w:space="0" w:color="auto"/>
        <w:bottom w:val="none" w:sz="0" w:space="0" w:color="auto"/>
        <w:right w:val="none" w:sz="0" w:space="0" w:color="auto"/>
      </w:divBdr>
      <w:divsChild>
        <w:div w:id="1124158538">
          <w:marLeft w:val="0"/>
          <w:marRight w:val="0"/>
          <w:marTop w:val="0"/>
          <w:marBottom w:val="0"/>
          <w:divBdr>
            <w:top w:val="none" w:sz="0" w:space="0" w:color="auto"/>
            <w:left w:val="none" w:sz="0" w:space="0" w:color="auto"/>
            <w:bottom w:val="none" w:sz="0" w:space="0" w:color="auto"/>
            <w:right w:val="none" w:sz="0" w:space="0" w:color="auto"/>
          </w:divBdr>
          <w:divsChild>
            <w:div w:id="1063218422">
              <w:marLeft w:val="-225"/>
              <w:marRight w:val="-225"/>
              <w:marTop w:val="0"/>
              <w:marBottom w:val="0"/>
              <w:divBdr>
                <w:top w:val="none" w:sz="0" w:space="0" w:color="auto"/>
                <w:left w:val="none" w:sz="0" w:space="0" w:color="auto"/>
                <w:bottom w:val="none" w:sz="0" w:space="0" w:color="auto"/>
                <w:right w:val="none" w:sz="0" w:space="0" w:color="auto"/>
              </w:divBdr>
              <w:divsChild>
                <w:div w:id="13505279">
                  <w:marLeft w:val="0"/>
                  <w:marRight w:val="0"/>
                  <w:marTop w:val="0"/>
                  <w:marBottom w:val="0"/>
                  <w:divBdr>
                    <w:top w:val="none" w:sz="0" w:space="0" w:color="auto"/>
                    <w:left w:val="none" w:sz="0" w:space="0" w:color="auto"/>
                    <w:bottom w:val="none" w:sz="0" w:space="0" w:color="auto"/>
                    <w:right w:val="none" w:sz="0" w:space="0" w:color="auto"/>
                  </w:divBdr>
                  <w:divsChild>
                    <w:div w:id="2079327606">
                      <w:marLeft w:val="0"/>
                      <w:marRight w:val="0"/>
                      <w:marTop w:val="0"/>
                      <w:marBottom w:val="0"/>
                      <w:divBdr>
                        <w:top w:val="none" w:sz="0" w:space="0" w:color="auto"/>
                        <w:left w:val="none" w:sz="0" w:space="0" w:color="auto"/>
                        <w:bottom w:val="none" w:sz="0" w:space="0" w:color="auto"/>
                        <w:right w:val="none" w:sz="0" w:space="0" w:color="auto"/>
                      </w:divBdr>
                      <w:divsChild>
                        <w:div w:id="399908789">
                          <w:marLeft w:val="0"/>
                          <w:marRight w:val="0"/>
                          <w:marTop w:val="0"/>
                          <w:marBottom w:val="0"/>
                          <w:divBdr>
                            <w:top w:val="none" w:sz="0" w:space="0" w:color="auto"/>
                            <w:left w:val="none" w:sz="0" w:space="0" w:color="auto"/>
                            <w:bottom w:val="none" w:sz="0" w:space="0" w:color="auto"/>
                            <w:right w:val="none" w:sz="0" w:space="0" w:color="auto"/>
                          </w:divBdr>
                          <w:divsChild>
                            <w:div w:id="1333676645">
                              <w:marLeft w:val="0"/>
                              <w:marRight w:val="0"/>
                              <w:marTop w:val="0"/>
                              <w:marBottom w:val="0"/>
                              <w:divBdr>
                                <w:top w:val="none" w:sz="0" w:space="0" w:color="auto"/>
                                <w:left w:val="none" w:sz="0" w:space="0" w:color="auto"/>
                                <w:bottom w:val="none" w:sz="0" w:space="0" w:color="auto"/>
                                <w:right w:val="none" w:sz="0" w:space="0" w:color="auto"/>
                              </w:divBdr>
                              <w:divsChild>
                                <w:div w:id="7821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029749">
      <w:bodyDiv w:val="1"/>
      <w:marLeft w:val="0"/>
      <w:marRight w:val="0"/>
      <w:marTop w:val="0"/>
      <w:marBottom w:val="0"/>
      <w:divBdr>
        <w:top w:val="none" w:sz="0" w:space="0" w:color="auto"/>
        <w:left w:val="none" w:sz="0" w:space="0" w:color="auto"/>
        <w:bottom w:val="none" w:sz="0" w:space="0" w:color="auto"/>
        <w:right w:val="none" w:sz="0" w:space="0" w:color="auto"/>
      </w:divBdr>
    </w:div>
    <w:div w:id="1773547942">
      <w:bodyDiv w:val="1"/>
      <w:marLeft w:val="0"/>
      <w:marRight w:val="0"/>
      <w:marTop w:val="0"/>
      <w:marBottom w:val="0"/>
      <w:divBdr>
        <w:top w:val="none" w:sz="0" w:space="0" w:color="auto"/>
        <w:left w:val="none" w:sz="0" w:space="0" w:color="auto"/>
        <w:bottom w:val="none" w:sz="0" w:space="0" w:color="auto"/>
        <w:right w:val="none" w:sz="0" w:space="0" w:color="auto"/>
      </w:divBdr>
    </w:div>
    <w:div w:id="1871339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ses.nsw.gov.au/hawkesbury-nepean-floods/" TargetMode="External"/><Relationship Id="rId18" Type="http://schemas.openxmlformats.org/officeDocument/2006/relationships/hyperlink" Target="https://youtu.be/sSoB5rYOsYw" TargetMode="External"/><Relationship Id="rId26" Type="http://schemas.openxmlformats.org/officeDocument/2006/relationships/image" Target="media/image8.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www.ses.nsw.gov.au/media/3174/know-how-to-get-out-fact-sheet.pdf"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es.nsw.gov.au/media/3174/know-how-to-get-out-fact-sheet.pdf" TargetMode="External"/><Relationship Id="rId20" Type="http://schemas.openxmlformats.org/officeDocument/2006/relationships/hyperlink" Target="https://www.ses.nsw.gov.au/get-involved/protect-what-you-love-3things/" TargetMode="External"/><Relationship Id="rId29" Type="http://schemas.openxmlformats.org/officeDocument/2006/relationships/image" Target="media/image10.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portal/nesa/k-10/learning-areas/hsie/geography-k-10"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2.jpe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ses.nsw.gov.au/media/3174/know-how-to-get-out-fact-sheet.pdf"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1.jpeg"/><Relationship Id="rId49" Type="http://schemas.openxmlformats.org/officeDocument/2006/relationships/footer" Target="footer2.xml"/><Relationship Id="rId10" Type="http://schemas.openxmlformats.org/officeDocument/2006/relationships/hyperlink" Target="https://www.ses.nsw.gov.au/media/3174/know-how-to-get-out-fact-sheet.pdf" TargetMode="External"/><Relationship Id="rId19" Type="http://schemas.openxmlformats.org/officeDocument/2006/relationships/hyperlink" Target="https://youtu.be/EjDgXlruq0o" TargetMode="External"/><Relationship Id="rId31" Type="http://schemas.openxmlformats.org/officeDocument/2006/relationships/image" Target="media/image12.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www.ses.nsw.gov.au/disaster-tabs-header/flood/" TargetMode="External"/><Relationship Id="rId14" Type="http://schemas.openxmlformats.org/officeDocument/2006/relationships/image" Target="media/image2.png"/><Relationship Id="rId22" Type="http://schemas.openxmlformats.org/officeDocument/2006/relationships/image" Target="media/image4.jpeg"/><Relationship Id="rId30" Type="http://schemas.openxmlformats.org/officeDocument/2006/relationships/image" Target="media/image11.png"/><Relationship Id="rId35" Type="http://schemas.openxmlformats.org/officeDocument/2006/relationships/image" Target="media/image10.png"/><Relationship Id="rId43" Type="http://schemas.openxmlformats.org/officeDocument/2006/relationships/image" Target="media/image20.png"/><Relationship Id="rId48" Type="http://schemas.openxmlformats.org/officeDocument/2006/relationships/header" Target="header2.xml"/><Relationship Id="rId8" Type="http://schemas.openxmlformats.org/officeDocument/2006/relationships/hyperlink" Target="https://www.ses.nsw.gov.au/hawkesbury-nepean-floods"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013500\Dropbox\Geography%20Project\Website%20-%20see%20Flooding%20in%20HNV%20-%20FOR%20REVIEW%20INSW%20also\Resources%20for%20website\Drafts\HN_Landing%20Page_template_NSW%20SES%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D1C3E-B2FA-4429-B9CC-6AE692DCF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HN_Landing Page_template_NSW SES MASTER</Template>
  <TotalTime>65</TotalTime>
  <Pages>10</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Wisdom Graphic Design &amp; Advtsg</Company>
  <LinksUpToDate>false</LinksUpToDate>
  <CharactersWithSpaces>11162</CharactersWithSpaces>
  <SharedDoc>false</SharedDoc>
  <HLinks>
    <vt:vector size="6" baseType="variant">
      <vt:variant>
        <vt:i4>4194399</vt:i4>
      </vt:variant>
      <vt:variant>
        <vt:i4>0</vt:i4>
      </vt:variant>
      <vt:variant>
        <vt:i4>0</vt:i4>
      </vt:variant>
      <vt:variant>
        <vt:i4>5</vt:i4>
      </vt:variant>
      <vt:variant>
        <vt:lpwstr>http://www.sesbrandonline.com.au/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Carroll</dc:creator>
  <cp:keywords/>
  <dc:description/>
  <cp:lastModifiedBy>Dorothy Tran</cp:lastModifiedBy>
  <cp:revision>27</cp:revision>
  <cp:lastPrinted>2019-08-05T02:25:00Z</cp:lastPrinted>
  <dcterms:created xsi:type="dcterms:W3CDTF">2020-01-04T22:23:00Z</dcterms:created>
  <dcterms:modified xsi:type="dcterms:W3CDTF">2020-08-07T05:50:00Z</dcterms:modified>
</cp:coreProperties>
</file>